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B44DD" w14:textId="4434D5D8" w:rsidR="00026C5E" w:rsidRPr="00942AEB" w:rsidRDefault="009A220F" w:rsidP="00087C45">
      <w:pPr>
        <w:pStyle w:val="LAMARTussenkop1"/>
      </w:pPr>
      <w:r>
        <w:t>Stimuleringsbrief</w:t>
      </w:r>
      <w:r w:rsidR="00F55B95">
        <w:t xml:space="preserve"> voor</w:t>
      </w:r>
      <w:r w:rsidR="00EF5B5D">
        <w:t xml:space="preserve"> </w:t>
      </w:r>
      <w:r w:rsidR="002E2CA5" w:rsidRPr="00D3229E">
        <w:t>ketenpartners</w:t>
      </w:r>
      <w:r w:rsidR="002E2CA5">
        <w:t xml:space="preserve"> zoals </w:t>
      </w:r>
      <w:r>
        <w:t>leveranciers,</w:t>
      </w:r>
      <w:r w:rsidR="00026C5E" w:rsidRPr="00D3229E">
        <w:t xml:space="preserve"> onderaannemers</w:t>
      </w:r>
      <w:r>
        <w:t xml:space="preserve">, </w:t>
      </w:r>
      <w:r w:rsidR="00FB5DD9">
        <w:t xml:space="preserve">en </w:t>
      </w:r>
      <w:r>
        <w:t>opdrachtnemers</w:t>
      </w:r>
    </w:p>
    <w:p w14:paraId="0B3B6F34" w14:textId="4DE19CC4" w:rsidR="003876D8" w:rsidRPr="00D155F8" w:rsidRDefault="00087C45" w:rsidP="003876D8">
      <w:pPr>
        <w:pStyle w:val="LAMARStandaardtekst"/>
        <w:rPr>
          <w:color w:val="FF0000"/>
        </w:rPr>
      </w:pPr>
      <w:r>
        <w:rPr>
          <w:color w:val="FF0000"/>
        </w:rPr>
        <w:t>U vindt h</w:t>
      </w:r>
      <w:r w:rsidR="00E73086" w:rsidRPr="00D155F8">
        <w:rPr>
          <w:color w:val="FF0000"/>
        </w:rPr>
        <w:t xml:space="preserve">ieronder u een </w:t>
      </w:r>
      <w:r w:rsidR="003876D8" w:rsidRPr="00D155F8">
        <w:rPr>
          <w:color w:val="FF0000"/>
        </w:rPr>
        <w:t xml:space="preserve">conceptbrief die u kunt gebruiken om uw </w:t>
      </w:r>
      <w:r w:rsidR="009D3299">
        <w:rPr>
          <w:color w:val="FF0000"/>
        </w:rPr>
        <w:t xml:space="preserve">ketenpartners, </w:t>
      </w:r>
      <w:r w:rsidR="003876D8" w:rsidRPr="00D155F8">
        <w:rPr>
          <w:color w:val="FF0000"/>
        </w:rPr>
        <w:t>leveranciers,</w:t>
      </w:r>
      <w:r w:rsidR="002F1CAB">
        <w:rPr>
          <w:color w:val="FF0000"/>
        </w:rPr>
        <w:t xml:space="preserve"> onderaannemers en opdrachtnemers</w:t>
      </w:r>
      <w:r w:rsidR="003876D8" w:rsidRPr="00D155F8">
        <w:rPr>
          <w:color w:val="FF0000"/>
        </w:rPr>
        <w:t xml:space="preserve"> te stimuleren om ook (te starten met) socialer (te) ondernemen. Hierdoor dragen meer organisaties bij aan een inclusievere samenleving en groeit </w:t>
      </w:r>
      <w:r w:rsidR="00633360" w:rsidRPr="00D155F8">
        <w:rPr>
          <w:color w:val="FF0000"/>
        </w:rPr>
        <w:t>ook ú</w:t>
      </w:r>
      <w:r w:rsidR="003876D8" w:rsidRPr="00D155F8">
        <w:rPr>
          <w:color w:val="FF0000"/>
        </w:rPr>
        <w:t xml:space="preserve">w organisatie </w:t>
      </w:r>
      <w:r w:rsidR="00633360" w:rsidRPr="00D155F8">
        <w:rPr>
          <w:color w:val="FF0000"/>
        </w:rPr>
        <w:t>o</w:t>
      </w:r>
      <w:r w:rsidR="003876D8" w:rsidRPr="00D155F8">
        <w:rPr>
          <w:color w:val="FF0000"/>
        </w:rPr>
        <w:t>p de PSO-</w:t>
      </w:r>
      <w:r w:rsidR="008C5629">
        <w:rPr>
          <w:color w:val="FF0000"/>
        </w:rPr>
        <w:t>Prestatie</w:t>
      </w:r>
      <w:r w:rsidR="003876D8" w:rsidRPr="00D155F8">
        <w:rPr>
          <w:color w:val="FF0000"/>
        </w:rPr>
        <w:t xml:space="preserve">ladder. </w:t>
      </w:r>
      <w:r w:rsidR="00053C65">
        <w:rPr>
          <w:color w:val="FF0000"/>
        </w:rPr>
        <w:t>Het format m.b.t. de sociale inkoopcode is als bijlage toegevoegd aan deze stimuleringsbrief.</w:t>
      </w:r>
    </w:p>
    <w:p w14:paraId="7C0EA9FA" w14:textId="77777777" w:rsidR="00BB78D3" w:rsidRDefault="00BB78D3" w:rsidP="003876D8">
      <w:pPr>
        <w:pStyle w:val="LAMARStandaardtekst"/>
      </w:pPr>
    </w:p>
    <w:p w14:paraId="7B2DA73D" w14:textId="4B2C92AF" w:rsidR="0082095B" w:rsidRDefault="0082095B" w:rsidP="0063538C">
      <w:pPr>
        <w:pStyle w:val="LAMARStandaardtekst"/>
        <w:rPr>
          <w:i/>
        </w:rPr>
      </w:pPr>
      <w:r>
        <w:rPr>
          <w:b/>
        </w:rPr>
        <w:t>&lt;</w:t>
      </w:r>
      <w:r w:rsidR="004D5675">
        <w:rPr>
          <w:b/>
        </w:rPr>
        <w:t>Start</w:t>
      </w:r>
      <w:r>
        <w:rPr>
          <w:b/>
        </w:rPr>
        <w:t xml:space="preserve"> voorbeeldtekst&gt;</w:t>
      </w:r>
    </w:p>
    <w:p w14:paraId="3E1D7DCB" w14:textId="3BA39639" w:rsidR="00B82F28" w:rsidRPr="00D3229E" w:rsidRDefault="0063538C" w:rsidP="0063538C">
      <w:pPr>
        <w:pStyle w:val="LAMARStandaardtekst"/>
        <w:rPr>
          <w:b/>
          <w:i/>
        </w:rPr>
      </w:pPr>
      <w:r w:rsidRPr="00D3229E">
        <w:rPr>
          <w:i/>
        </w:rPr>
        <w:t>Betreft</w:t>
      </w:r>
      <w:r>
        <w:rPr>
          <w:i/>
        </w:rPr>
        <w:t>:</w:t>
      </w:r>
    </w:p>
    <w:p w14:paraId="476A4102" w14:textId="40B86C3B" w:rsidR="004A596C" w:rsidRDefault="004A596C" w:rsidP="00B82F28">
      <w:pPr>
        <w:pStyle w:val="LAMARStandaardtekst"/>
        <w:rPr>
          <w:i/>
        </w:rPr>
      </w:pPr>
      <w:r>
        <w:rPr>
          <w:i/>
        </w:rPr>
        <w:t>Socialer ondernemen met onze ketenpartners!</w:t>
      </w:r>
    </w:p>
    <w:p w14:paraId="7E1CFC2E" w14:textId="787566F0" w:rsidR="004A596C" w:rsidRDefault="004A596C" w:rsidP="00B82F28">
      <w:pPr>
        <w:pStyle w:val="LAMARStandaardtekst"/>
        <w:rPr>
          <w:i/>
        </w:rPr>
      </w:pPr>
      <w:proofErr w:type="gramStart"/>
      <w:r>
        <w:rPr>
          <w:i/>
        </w:rPr>
        <w:t>of</w:t>
      </w:r>
      <w:proofErr w:type="gramEnd"/>
    </w:p>
    <w:p w14:paraId="30C3821C" w14:textId="74B7C790" w:rsidR="00B82F28" w:rsidRPr="00B82F28" w:rsidRDefault="0063538C" w:rsidP="00B82F28">
      <w:pPr>
        <w:pStyle w:val="LAMARStandaardtekst"/>
        <w:rPr>
          <w:i/>
        </w:rPr>
      </w:pPr>
      <w:r>
        <w:rPr>
          <w:i/>
        </w:rPr>
        <w:t>S</w:t>
      </w:r>
      <w:r w:rsidR="00B82F28" w:rsidRPr="00B82F28">
        <w:rPr>
          <w:i/>
        </w:rPr>
        <w:t xml:space="preserve">timuleren van </w:t>
      </w:r>
      <w:r w:rsidR="00A92965">
        <w:rPr>
          <w:i/>
        </w:rPr>
        <w:t>inclusief</w:t>
      </w:r>
      <w:r w:rsidR="00A92965" w:rsidRPr="00B82F28">
        <w:rPr>
          <w:i/>
        </w:rPr>
        <w:t xml:space="preserve"> </w:t>
      </w:r>
      <w:r w:rsidR="00B82F28" w:rsidRPr="00B82F28">
        <w:rPr>
          <w:i/>
        </w:rPr>
        <w:t>ondernemen door bewuster in te kopen</w:t>
      </w:r>
    </w:p>
    <w:p w14:paraId="3B4477CB" w14:textId="77777777" w:rsidR="0063538C" w:rsidRDefault="0063538C" w:rsidP="00B82F28">
      <w:pPr>
        <w:pStyle w:val="LAMARStandaardtekst"/>
        <w:rPr>
          <w:i/>
        </w:rPr>
      </w:pPr>
      <w:proofErr w:type="gramStart"/>
      <w:r>
        <w:rPr>
          <w:i/>
        </w:rPr>
        <w:t>of</w:t>
      </w:r>
      <w:proofErr w:type="gramEnd"/>
    </w:p>
    <w:p w14:paraId="576333A7" w14:textId="496FC5E4" w:rsidR="00B82F28" w:rsidRPr="00B82F28" w:rsidRDefault="00B82F28" w:rsidP="00B82F28">
      <w:pPr>
        <w:pStyle w:val="LAMARStandaardtekst"/>
        <w:rPr>
          <w:i/>
        </w:rPr>
      </w:pPr>
      <w:r w:rsidRPr="00B82F28">
        <w:rPr>
          <w:i/>
        </w:rPr>
        <w:t xml:space="preserve">Samen met onze ketenpartners zetten wij </w:t>
      </w:r>
      <w:r w:rsidR="00A92965">
        <w:rPr>
          <w:i/>
        </w:rPr>
        <w:t>inclusief</w:t>
      </w:r>
      <w:r w:rsidR="00A92965" w:rsidRPr="00B82F28">
        <w:rPr>
          <w:i/>
        </w:rPr>
        <w:t xml:space="preserve"> </w:t>
      </w:r>
      <w:r w:rsidRPr="00B82F28">
        <w:rPr>
          <w:i/>
        </w:rPr>
        <w:t>ondernemen op de kaart</w:t>
      </w:r>
    </w:p>
    <w:p w14:paraId="50ACDEE4" w14:textId="71941906" w:rsidR="0063538C" w:rsidRDefault="0063538C" w:rsidP="00B82F28">
      <w:pPr>
        <w:pStyle w:val="LAMARStandaardtekst"/>
        <w:rPr>
          <w:i/>
        </w:rPr>
      </w:pPr>
      <w:proofErr w:type="gramStart"/>
      <w:r>
        <w:rPr>
          <w:i/>
        </w:rPr>
        <w:t>of</w:t>
      </w:r>
      <w:proofErr w:type="gramEnd"/>
    </w:p>
    <w:p w14:paraId="13C17273" w14:textId="02741054" w:rsidR="00B82F28" w:rsidRDefault="00B82F28" w:rsidP="00B82F28">
      <w:pPr>
        <w:pStyle w:val="LAMARStandaardtekst"/>
        <w:rPr>
          <w:i/>
        </w:rPr>
      </w:pPr>
      <w:r w:rsidRPr="00B82F28">
        <w:rPr>
          <w:i/>
        </w:rPr>
        <w:t>Socialer inkopen wordt belangrijker!</w:t>
      </w:r>
    </w:p>
    <w:p w14:paraId="7F506503" w14:textId="77777777" w:rsidR="00B82F28" w:rsidRPr="00B82F28" w:rsidRDefault="00B82F28" w:rsidP="00B82F28">
      <w:pPr>
        <w:pStyle w:val="LAMARStandaardtekst"/>
      </w:pPr>
    </w:p>
    <w:p w14:paraId="10AB3FCB" w14:textId="77777777" w:rsidR="00C7762E" w:rsidRDefault="00C7762E" w:rsidP="00B82F28">
      <w:pPr>
        <w:pStyle w:val="LAMARStandaardtekst"/>
      </w:pPr>
    </w:p>
    <w:p w14:paraId="4C509A73" w14:textId="77777777" w:rsidR="00C7762E" w:rsidRPr="00C7762E" w:rsidRDefault="00C7762E" w:rsidP="00C7762E">
      <w:pPr>
        <w:pStyle w:val="LAMARStandaardtekst"/>
      </w:pPr>
      <w:r w:rsidRPr="00C7762E">
        <w:t xml:space="preserve">Geachte heer/mevrouw &lt;achternaam&gt;, </w:t>
      </w:r>
    </w:p>
    <w:p w14:paraId="4B4201FF" w14:textId="77777777" w:rsidR="00C7762E" w:rsidRPr="00C7762E" w:rsidRDefault="00C7762E" w:rsidP="00C7762E">
      <w:pPr>
        <w:pStyle w:val="LAMARStandaardtekst"/>
      </w:pPr>
    </w:p>
    <w:p w14:paraId="1C49527B" w14:textId="0F1FA2A8" w:rsidR="00C7762E" w:rsidRPr="00C7762E" w:rsidRDefault="00C7762E" w:rsidP="00C7762E">
      <w:pPr>
        <w:pStyle w:val="LAMARStandaardtekst"/>
      </w:pPr>
      <w:r>
        <w:t>&lt;</w:t>
      </w:r>
      <w:r w:rsidR="004D5675">
        <w:t>Naam</w:t>
      </w:r>
      <w:r>
        <w:t xml:space="preserve"> organisatie&gt;</w:t>
      </w:r>
      <w:r w:rsidRPr="00C7762E">
        <w:t xml:space="preserve"> werkt actief mee aan het creëren van werkgelegenheid </w:t>
      </w:r>
      <w:r w:rsidR="003A6090">
        <w:t xml:space="preserve">en kansen </w:t>
      </w:r>
      <w:r w:rsidRPr="00C7762E">
        <w:t xml:space="preserve">voor mensen met een afstand tot de arbeidsmarkt. </w:t>
      </w:r>
      <w:r>
        <w:t xml:space="preserve">Onze organisatie is </w:t>
      </w:r>
      <w:r w:rsidRPr="00C7762E">
        <w:t>getoetst en be</w:t>
      </w:r>
      <w:r w:rsidR="00052733">
        <w:t>kroond met een certificering op</w:t>
      </w:r>
      <w:r w:rsidRPr="00C7762E">
        <w:t xml:space="preserve"> de Prestatieladder Socialer Ondernemen</w:t>
      </w:r>
      <w:r w:rsidR="00EF5B5D">
        <w:t xml:space="preserve"> en daar zijn wij trots op!</w:t>
      </w:r>
      <w:r w:rsidR="003A6090">
        <w:t xml:space="preserve"> </w:t>
      </w:r>
    </w:p>
    <w:p w14:paraId="43EE0004" w14:textId="7C0DC3AC" w:rsidR="00C7762E" w:rsidRDefault="00C7762E" w:rsidP="00C7762E">
      <w:pPr>
        <w:pStyle w:val="LAMARStandaardtekst"/>
      </w:pPr>
    </w:p>
    <w:p w14:paraId="578A6620" w14:textId="3E12B273" w:rsidR="003A6090" w:rsidRDefault="003A6090" w:rsidP="003A6090">
      <w:pPr>
        <w:pStyle w:val="LAMARStandaardtekst"/>
        <w:rPr>
          <w:rFonts w:cs="Arial"/>
        </w:rPr>
      </w:pPr>
      <w:r w:rsidRPr="00B45A2F">
        <w:rPr>
          <w:rFonts w:cs="Arial"/>
        </w:rPr>
        <w:t xml:space="preserve">De Prestatieladder Socialer Ondernemen van TNO </w:t>
      </w:r>
      <w:r w:rsidR="00EF5B5D">
        <w:rPr>
          <w:rFonts w:cs="Arial"/>
        </w:rPr>
        <w:t>bestaat uit twee componenten:</w:t>
      </w:r>
      <w:r>
        <w:rPr>
          <w:rFonts w:cs="Arial"/>
        </w:rPr>
        <w:t xml:space="preserve"> Een vrij toegankelijk meeti</w:t>
      </w:r>
      <w:r w:rsidRPr="00B45A2F">
        <w:rPr>
          <w:rFonts w:cs="Arial"/>
        </w:rPr>
        <w:t>nstrument</w:t>
      </w:r>
      <w:r>
        <w:rPr>
          <w:rFonts w:cs="Arial"/>
        </w:rPr>
        <w:t xml:space="preserve"> dat objectief bepaalt in welke mate een organisatie socia</w:t>
      </w:r>
      <w:r w:rsidR="00A92965">
        <w:rPr>
          <w:rFonts w:cs="Arial"/>
        </w:rPr>
        <w:t>ler</w:t>
      </w:r>
      <w:r>
        <w:rPr>
          <w:rFonts w:cs="Arial"/>
        </w:rPr>
        <w:t xml:space="preserve"> onderneemt. En een</w:t>
      </w:r>
      <w:r w:rsidR="00EF5B5D">
        <w:rPr>
          <w:rFonts w:cs="Arial"/>
        </w:rPr>
        <w:t>,</w:t>
      </w:r>
      <w:r>
        <w:rPr>
          <w:rFonts w:cs="Arial"/>
        </w:rPr>
        <w:t xml:space="preserve"> na een certificeringsproces uit te geven</w:t>
      </w:r>
      <w:r w:rsidR="00EF5B5D">
        <w:rPr>
          <w:rFonts w:cs="Arial"/>
        </w:rPr>
        <w:t>,</w:t>
      </w:r>
      <w:r>
        <w:rPr>
          <w:rFonts w:cs="Arial"/>
        </w:rPr>
        <w:t xml:space="preserve"> keurmerk</w:t>
      </w:r>
      <w:r w:rsidRPr="00B45A2F">
        <w:rPr>
          <w:rFonts w:cs="Arial"/>
        </w:rPr>
        <w:t xml:space="preserve">. </w:t>
      </w:r>
      <w:r>
        <w:rPr>
          <w:rFonts w:cs="Arial"/>
        </w:rPr>
        <w:t>Dit keurmerk is de landelijke norm voor socia</w:t>
      </w:r>
      <w:r w:rsidR="00A92965">
        <w:rPr>
          <w:rFonts w:cs="Arial"/>
        </w:rPr>
        <w:t>ler</w:t>
      </w:r>
      <w:r>
        <w:rPr>
          <w:rFonts w:cs="Arial"/>
        </w:rPr>
        <w:t xml:space="preserve"> ondernemen. </w:t>
      </w:r>
      <w:r w:rsidRPr="00B45A2F">
        <w:rPr>
          <w:rFonts w:cs="Arial"/>
        </w:rPr>
        <w:t xml:space="preserve">De PSO-Prestatieladder bestaat uit vier </w:t>
      </w:r>
      <w:r w:rsidR="00565F7C">
        <w:rPr>
          <w:rFonts w:cs="Arial"/>
        </w:rPr>
        <w:t>prestatie</w:t>
      </w:r>
      <w:r w:rsidRPr="00B45A2F">
        <w:rPr>
          <w:rFonts w:cs="Arial"/>
        </w:rPr>
        <w:t>niveaus: van Aspirant-sta</w:t>
      </w:r>
      <w:r>
        <w:rPr>
          <w:rFonts w:cs="Arial"/>
        </w:rPr>
        <w:t>tus tot </w:t>
      </w:r>
      <w:r w:rsidR="00C96171">
        <w:rPr>
          <w:rFonts w:cs="Arial"/>
        </w:rPr>
        <w:t xml:space="preserve">en met </w:t>
      </w:r>
      <w:bookmarkStart w:id="0" w:name="_GoBack"/>
      <w:bookmarkEnd w:id="0"/>
      <w:r w:rsidRPr="00B45A2F">
        <w:rPr>
          <w:rFonts w:cs="Arial"/>
        </w:rPr>
        <w:t>PSO-Trede 3.</w:t>
      </w:r>
    </w:p>
    <w:p w14:paraId="37188F60" w14:textId="11CC8F07" w:rsidR="003A6090" w:rsidRDefault="003A6090" w:rsidP="00C7762E">
      <w:pPr>
        <w:pStyle w:val="LAMARStandaardtekst"/>
      </w:pPr>
    </w:p>
    <w:p w14:paraId="1D55BBF3" w14:textId="1A3A1533" w:rsidR="00600FE6" w:rsidRDefault="00600FE6" w:rsidP="00C96171">
      <w:pPr>
        <w:pStyle w:val="LAMARStandaardtekst"/>
        <w:outlineLvl w:val="0"/>
        <w:rPr>
          <w:b/>
          <w:bCs/>
        </w:rPr>
      </w:pPr>
      <w:r>
        <w:rPr>
          <w:b/>
          <w:bCs/>
        </w:rPr>
        <w:t>Hoe wordt het PSO-C</w:t>
      </w:r>
      <w:r w:rsidRPr="002C005E">
        <w:rPr>
          <w:b/>
          <w:bCs/>
        </w:rPr>
        <w:t xml:space="preserve">ertificaat </w:t>
      </w:r>
      <w:r>
        <w:rPr>
          <w:b/>
          <w:bCs/>
        </w:rPr>
        <w:t>in de toekomst gehanteerd bij onze inkoop</w:t>
      </w:r>
      <w:r w:rsidRPr="002C005E">
        <w:rPr>
          <w:b/>
          <w:bCs/>
        </w:rPr>
        <w:t>?</w:t>
      </w:r>
    </w:p>
    <w:p w14:paraId="5B6F3A73" w14:textId="54D4A7D7" w:rsidR="00565F7C" w:rsidRDefault="00600FE6" w:rsidP="00C7762E">
      <w:pPr>
        <w:pStyle w:val="LAMARStandaardtekst"/>
      </w:pPr>
      <w:r>
        <w:t xml:space="preserve">Wij zijn trots op </w:t>
      </w:r>
      <w:r w:rsidR="00565F7C">
        <w:t xml:space="preserve">ons </w:t>
      </w:r>
      <w:r w:rsidR="004D5675">
        <w:t>PSO-prestatieniveau</w:t>
      </w:r>
      <w:r w:rsidR="00565F7C">
        <w:t xml:space="preserve"> </w:t>
      </w:r>
      <w:r>
        <w:t>en dit maakt dat wij nog bewuster</w:t>
      </w:r>
      <w:r w:rsidRPr="00C7762E">
        <w:t xml:space="preserve"> </w:t>
      </w:r>
      <w:r>
        <w:t>inkopen bij onde</w:t>
      </w:r>
      <w:r w:rsidRPr="00C7762E">
        <w:t xml:space="preserve">rnemingen die arbeidsplaatsen bieden aan mensen met </w:t>
      </w:r>
      <w:r>
        <w:t>een kwetsbare</w:t>
      </w:r>
      <w:r w:rsidRPr="00C7762E">
        <w:t xml:space="preserve"> arbeidsmarkt</w:t>
      </w:r>
      <w:r>
        <w:t>positie</w:t>
      </w:r>
      <w:r w:rsidRPr="00C7762E">
        <w:t>.</w:t>
      </w:r>
      <w:r w:rsidR="00565F7C">
        <w:t xml:space="preserve"> Dit doen wij door het hanteren van een aangescherpt inkoopbeleid. De inhoud van dit inkoopbeleid vindt u in de bijlage </w:t>
      </w:r>
      <w:proofErr w:type="gramStart"/>
      <w:r w:rsidR="00565F7C">
        <w:t>(</w:t>
      </w:r>
      <w:r w:rsidR="00565F7C" w:rsidRPr="00565F7C">
        <w:t xml:space="preserve"> </w:t>
      </w:r>
      <w:r w:rsidR="00053C65">
        <w:t>Socialer</w:t>
      </w:r>
      <w:proofErr w:type="gramEnd"/>
      <w:r w:rsidR="00053C65">
        <w:t xml:space="preserve"> </w:t>
      </w:r>
      <w:r w:rsidR="00565F7C" w:rsidRPr="00565F7C">
        <w:t>inkoopbeleid</w:t>
      </w:r>
      <w:r w:rsidR="00053C65">
        <w:t xml:space="preserve"> met de</w:t>
      </w:r>
      <w:r w:rsidR="00565F7C" w:rsidRPr="00565F7C">
        <w:t xml:space="preserve"> PSO</w:t>
      </w:r>
      <w:r w:rsidR="00053C65">
        <w:t>-prestatieladder</w:t>
      </w:r>
      <w:r w:rsidR="00565F7C">
        <w:t xml:space="preserve">). </w:t>
      </w:r>
    </w:p>
    <w:p w14:paraId="72FE8536" w14:textId="4E72583E" w:rsidR="00565F7C" w:rsidRDefault="00565F7C" w:rsidP="00C7762E">
      <w:pPr>
        <w:pStyle w:val="LAMARStandaardtekst"/>
      </w:pPr>
    </w:p>
    <w:p w14:paraId="13B02D86" w14:textId="79EA181C" w:rsidR="00565F7C" w:rsidRPr="003948E3" w:rsidRDefault="00565F7C" w:rsidP="00C96171">
      <w:pPr>
        <w:pStyle w:val="LAMARStandaardtekst"/>
        <w:outlineLvl w:val="0"/>
        <w:rPr>
          <w:b/>
          <w:bCs/>
        </w:rPr>
      </w:pPr>
      <w:r w:rsidRPr="003948E3">
        <w:rPr>
          <w:b/>
        </w:rPr>
        <w:t>Ons beroep aan u</w:t>
      </w:r>
      <w:r>
        <w:rPr>
          <w:b/>
        </w:rPr>
        <w:t>!</w:t>
      </w:r>
    </w:p>
    <w:p w14:paraId="1531FB6F" w14:textId="2B1A38D9" w:rsidR="00600FE6" w:rsidRDefault="00565F7C" w:rsidP="00600FE6">
      <w:pPr>
        <w:pStyle w:val="LAMARStandaardtekst"/>
        <w:rPr>
          <w:rStyle w:val="Hyperlink"/>
        </w:rPr>
      </w:pPr>
      <w:r>
        <w:t xml:space="preserve">Wij verzoeken onze </w:t>
      </w:r>
      <w:r w:rsidR="00C7762E" w:rsidRPr="00C7762E">
        <w:t>vaste samenwerkingspartner</w:t>
      </w:r>
      <w:r>
        <w:t xml:space="preserve">s </w:t>
      </w:r>
      <w:r w:rsidR="00496524">
        <w:t xml:space="preserve">om ook </w:t>
      </w:r>
      <w:r w:rsidR="00600FE6">
        <w:t xml:space="preserve">het </w:t>
      </w:r>
      <w:r w:rsidR="004D5675">
        <w:t>PSO-keurmerk</w:t>
      </w:r>
      <w:r w:rsidR="00600FE6">
        <w:t xml:space="preserve"> te behalen</w:t>
      </w:r>
      <w:r>
        <w:t xml:space="preserve"> en </w:t>
      </w:r>
      <w:r w:rsidR="003948E3">
        <w:t>ons</w:t>
      </w:r>
      <w:r w:rsidR="00EF5B5D">
        <w:t>,</w:t>
      </w:r>
      <w:r w:rsidR="003948E3">
        <w:t xml:space="preserve"> </w:t>
      </w:r>
      <w:r>
        <w:t>bij succesvol resultaat</w:t>
      </w:r>
      <w:r w:rsidR="00EF5B5D">
        <w:t>,</w:t>
      </w:r>
      <w:r>
        <w:t xml:space="preserve"> </w:t>
      </w:r>
      <w:r w:rsidR="003948E3">
        <w:t xml:space="preserve">een kopie van het </w:t>
      </w:r>
      <w:r w:rsidR="004D5675">
        <w:t>PSO-keurmerk</w:t>
      </w:r>
      <w:r w:rsidR="003948E3">
        <w:t xml:space="preserve"> te mailen</w:t>
      </w:r>
      <w:r w:rsidR="00600FE6">
        <w:t xml:space="preserve">. Meer informatie over het PSO-Certificaat en -Keurmerk vindt u op </w:t>
      </w:r>
      <w:hyperlink r:id="rId11" w:history="1">
        <w:r w:rsidR="00600FE6" w:rsidRPr="00B82F28">
          <w:rPr>
            <w:rStyle w:val="Hyperlink"/>
          </w:rPr>
          <w:t>www.pso-nederland.nl</w:t>
        </w:r>
      </w:hyperlink>
      <w:r w:rsidR="00600FE6">
        <w:rPr>
          <w:rStyle w:val="Hyperlink"/>
        </w:rPr>
        <w:t xml:space="preserve">. </w:t>
      </w:r>
    </w:p>
    <w:p w14:paraId="345B8498" w14:textId="77777777" w:rsidR="00C7762E" w:rsidRPr="00C7762E" w:rsidRDefault="00C7762E" w:rsidP="00C7762E">
      <w:pPr>
        <w:pStyle w:val="LAMARStandaardtekst"/>
      </w:pPr>
    </w:p>
    <w:p w14:paraId="26F7F570" w14:textId="77777777" w:rsidR="00C7762E" w:rsidRPr="00C7762E" w:rsidRDefault="00C7762E" w:rsidP="00C7762E">
      <w:pPr>
        <w:pStyle w:val="LAMARStandaardtekst"/>
        <w:rPr>
          <w:b/>
        </w:rPr>
      </w:pPr>
    </w:p>
    <w:p w14:paraId="118F8A47" w14:textId="77777777" w:rsidR="00C7762E" w:rsidRPr="00C7762E" w:rsidRDefault="00C7762E" w:rsidP="00C7762E">
      <w:pPr>
        <w:pStyle w:val="LAMARStandaardtekst"/>
        <w:rPr>
          <w:b/>
        </w:rPr>
      </w:pPr>
    </w:p>
    <w:p w14:paraId="4AB88F4C" w14:textId="77777777" w:rsidR="00C7762E" w:rsidRPr="00C7762E" w:rsidRDefault="00C7762E" w:rsidP="00C7762E">
      <w:pPr>
        <w:pStyle w:val="LAMARStandaardtekst"/>
        <w:rPr>
          <w:b/>
        </w:rPr>
      </w:pPr>
    </w:p>
    <w:p w14:paraId="255E37B8" w14:textId="77777777" w:rsidR="00C7762E" w:rsidRPr="00C7762E" w:rsidRDefault="00C7762E" w:rsidP="00C7762E">
      <w:pPr>
        <w:pStyle w:val="LAMARStandaardtekst"/>
        <w:rPr>
          <w:b/>
        </w:rPr>
      </w:pPr>
    </w:p>
    <w:p w14:paraId="2A8C50E8" w14:textId="77777777" w:rsidR="00C7762E" w:rsidRPr="00C7762E" w:rsidRDefault="00C7762E" w:rsidP="00C7762E">
      <w:pPr>
        <w:pStyle w:val="LAMARStandaardtekst"/>
        <w:rPr>
          <w:b/>
        </w:rPr>
      </w:pPr>
    </w:p>
    <w:p w14:paraId="64089D8F" w14:textId="77777777" w:rsidR="00C7762E" w:rsidRPr="00C7762E" w:rsidRDefault="00C7762E" w:rsidP="00C7762E">
      <w:pPr>
        <w:pStyle w:val="LAMARStandaardtekst"/>
        <w:rPr>
          <w:b/>
        </w:rPr>
      </w:pPr>
    </w:p>
    <w:p w14:paraId="39916984" w14:textId="77777777" w:rsidR="00C7762E" w:rsidRPr="00C7762E" w:rsidRDefault="00C7762E" w:rsidP="00C7762E">
      <w:pPr>
        <w:pStyle w:val="LAMARStandaardtekst"/>
        <w:rPr>
          <w:b/>
        </w:rPr>
      </w:pPr>
    </w:p>
    <w:p w14:paraId="4BFF0275" w14:textId="77777777" w:rsidR="00C7762E" w:rsidRPr="00C7762E" w:rsidRDefault="00C7762E" w:rsidP="00C7762E">
      <w:pPr>
        <w:pStyle w:val="LAMARStandaardtekst"/>
      </w:pPr>
    </w:p>
    <w:p w14:paraId="6BFF0C99" w14:textId="5A5B3FDF" w:rsidR="00C7762E" w:rsidRPr="00C7762E" w:rsidRDefault="00C7762E" w:rsidP="00C96171">
      <w:pPr>
        <w:pStyle w:val="LAMARStandaardtekst"/>
        <w:outlineLvl w:val="0"/>
      </w:pPr>
      <w:r w:rsidRPr="00C7762E">
        <w:t xml:space="preserve">Wij </w:t>
      </w:r>
      <w:r w:rsidR="00F4567F">
        <w:t xml:space="preserve">danken </w:t>
      </w:r>
      <w:r w:rsidR="003948E3">
        <w:t>u hartelijk voor uw medewerking.</w:t>
      </w:r>
    </w:p>
    <w:p w14:paraId="32933CE6" w14:textId="77777777" w:rsidR="00C7762E" w:rsidRPr="00C7762E" w:rsidRDefault="00C7762E" w:rsidP="00C7762E">
      <w:pPr>
        <w:pStyle w:val="LAMARStandaardtekst"/>
      </w:pPr>
    </w:p>
    <w:p w14:paraId="55940C02" w14:textId="77777777" w:rsidR="00C7762E" w:rsidRPr="00C7762E" w:rsidRDefault="00C7762E" w:rsidP="00C96171">
      <w:pPr>
        <w:pStyle w:val="LAMARStandaardtekst"/>
        <w:outlineLvl w:val="0"/>
      </w:pPr>
      <w:r w:rsidRPr="00C7762E">
        <w:t>Met vriendelijke groet,</w:t>
      </w:r>
    </w:p>
    <w:p w14:paraId="2B9D9B5E" w14:textId="77777777" w:rsidR="00C7762E" w:rsidRPr="00C7762E" w:rsidRDefault="00C7762E" w:rsidP="00C7762E">
      <w:pPr>
        <w:pStyle w:val="LAMARStandaardtekst"/>
      </w:pPr>
    </w:p>
    <w:p w14:paraId="585E3B8A" w14:textId="77777777" w:rsidR="00C7762E" w:rsidRPr="00C7762E" w:rsidRDefault="00C7762E" w:rsidP="00C7762E">
      <w:pPr>
        <w:pStyle w:val="LAMARStandaardtekst"/>
      </w:pPr>
    </w:p>
    <w:p w14:paraId="191ABFFB" w14:textId="705EE669" w:rsidR="00C7762E" w:rsidRDefault="00E14847" w:rsidP="00B82F28">
      <w:pPr>
        <w:pStyle w:val="LAMARStandaardtekst"/>
      </w:pPr>
      <w:r>
        <w:t>&lt;</w:t>
      </w:r>
      <w:r w:rsidR="004D5675">
        <w:t>Naam</w:t>
      </w:r>
      <w:r>
        <w:t xml:space="preserve"> organisatie&gt;</w:t>
      </w:r>
    </w:p>
    <w:p w14:paraId="0910B726" w14:textId="77777777" w:rsidR="00C7762E" w:rsidRDefault="00C7762E" w:rsidP="00B82F28">
      <w:pPr>
        <w:pStyle w:val="LAMARStandaardtekst"/>
      </w:pPr>
    </w:p>
    <w:p w14:paraId="5F80D522" w14:textId="77777777" w:rsidR="00C7762E" w:rsidRDefault="00C7762E" w:rsidP="00B82F28">
      <w:pPr>
        <w:pStyle w:val="LAMARStandaardtekst"/>
      </w:pPr>
    </w:p>
    <w:p w14:paraId="78E97701" w14:textId="77777777" w:rsidR="00C7762E" w:rsidRDefault="00C7762E" w:rsidP="00B82F28">
      <w:pPr>
        <w:pStyle w:val="LAMARStandaardtekst"/>
      </w:pPr>
    </w:p>
    <w:p w14:paraId="7962D764" w14:textId="00880B84" w:rsidR="0014007F" w:rsidRDefault="0082095B" w:rsidP="00D3229E">
      <w:pPr>
        <w:pStyle w:val="LAMARStandaardtekst"/>
        <w:rPr>
          <w:b/>
        </w:rPr>
      </w:pPr>
      <w:r>
        <w:rPr>
          <w:b/>
        </w:rPr>
        <w:t>&lt;</w:t>
      </w:r>
      <w:r w:rsidR="004D5675">
        <w:rPr>
          <w:b/>
        </w:rPr>
        <w:t>Einde</w:t>
      </w:r>
      <w:r>
        <w:rPr>
          <w:b/>
        </w:rPr>
        <w:t xml:space="preserve"> voorbeeldtekst&gt;</w:t>
      </w:r>
    </w:p>
    <w:p w14:paraId="0111965D" w14:textId="71EDDBCE" w:rsidR="00B82F28" w:rsidRDefault="00B82F28" w:rsidP="002E4B42">
      <w:pPr>
        <w:rPr>
          <w:rFonts w:ascii="Calibri" w:hAnsi="Calibri"/>
          <w:b/>
          <w:sz w:val="20"/>
          <w:szCs w:val="20"/>
        </w:rPr>
      </w:pPr>
    </w:p>
    <w:p w14:paraId="4D1670E3" w14:textId="1794EE2A" w:rsidR="0038683D" w:rsidRDefault="0038683D" w:rsidP="002E4B42">
      <w:pPr>
        <w:rPr>
          <w:rFonts w:ascii="Calibri" w:hAnsi="Calibri"/>
          <w:b/>
          <w:sz w:val="20"/>
          <w:szCs w:val="20"/>
        </w:rPr>
      </w:pPr>
    </w:p>
    <w:p w14:paraId="47817376" w14:textId="4985A34C" w:rsidR="0038683D" w:rsidRDefault="0038683D" w:rsidP="002E4B42">
      <w:pPr>
        <w:rPr>
          <w:rFonts w:ascii="Calibri" w:hAnsi="Calibri"/>
          <w:b/>
          <w:sz w:val="20"/>
          <w:szCs w:val="20"/>
        </w:rPr>
      </w:pPr>
    </w:p>
    <w:p w14:paraId="26D676FF" w14:textId="46C8FE2D" w:rsidR="0038683D" w:rsidRDefault="0038683D" w:rsidP="002E4B42">
      <w:pPr>
        <w:rPr>
          <w:rFonts w:ascii="Calibri" w:hAnsi="Calibri"/>
          <w:b/>
          <w:sz w:val="20"/>
          <w:szCs w:val="20"/>
        </w:rPr>
      </w:pPr>
    </w:p>
    <w:p w14:paraId="27CBCC6F" w14:textId="143270BF" w:rsidR="0038683D" w:rsidRDefault="0038683D" w:rsidP="002E4B42">
      <w:pPr>
        <w:rPr>
          <w:rFonts w:ascii="Calibri" w:hAnsi="Calibri"/>
          <w:b/>
          <w:sz w:val="20"/>
          <w:szCs w:val="20"/>
        </w:rPr>
      </w:pPr>
    </w:p>
    <w:p w14:paraId="6E1C0EED" w14:textId="6744D87A" w:rsidR="0038683D" w:rsidRDefault="0038683D" w:rsidP="002E4B42">
      <w:pPr>
        <w:rPr>
          <w:rFonts w:ascii="Calibri" w:hAnsi="Calibri"/>
          <w:b/>
          <w:sz w:val="20"/>
          <w:szCs w:val="20"/>
        </w:rPr>
      </w:pPr>
    </w:p>
    <w:p w14:paraId="5731AC24" w14:textId="3271A4CC" w:rsidR="0038683D" w:rsidRDefault="0038683D" w:rsidP="002E4B42">
      <w:pPr>
        <w:rPr>
          <w:rFonts w:ascii="Calibri" w:hAnsi="Calibri"/>
          <w:b/>
          <w:sz w:val="20"/>
          <w:szCs w:val="20"/>
        </w:rPr>
      </w:pPr>
    </w:p>
    <w:p w14:paraId="4CCBE220" w14:textId="118DF766" w:rsidR="0038683D" w:rsidRDefault="0038683D" w:rsidP="002E4B42">
      <w:pPr>
        <w:rPr>
          <w:rFonts w:ascii="Calibri" w:hAnsi="Calibri"/>
          <w:b/>
          <w:sz w:val="20"/>
          <w:szCs w:val="20"/>
        </w:rPr>
      </w:pPr>
    </w:p>
    <w:p w14:paraId="0E58CA57" w14:textId="590E7D9D" w:rsidR="0038683D" w:rsidRDefault="0038683D" w:rsidP="002E4B42">
      <w:pPr>
        <w:rPr>
          <w:rFonts w:ascii="Calibri" w:hAnsi="Calibri"/>
          <w:b/>
          <w:sz w:val="20"/>
          <w:szCs w:val="20"/>
        </w:rPr>
      </w:pPr>
    </w:p>
    <w:p w14:paraId="1BF5C588" w14:textId="0818FD5F" w:rsidR="0038683D" w:rsidRDefault="0038683D" w:rsidP="002E4B42">
      <w:pPr>
        <w:rPr>
          <w:rFonts w:ascii="Calibri" w:hAnsi="Calibri"/>
          <w:b/>
          <w:sz w:val="20"/>
          <w:szCs w:val="20"/>
        </w:rPr>
      </w:pPr>
    </w:p>
    <w:p w14:paraId="41BCDD8F" w14:textId="218F7C32" w:rsidR="0038683D" w:rsidRDefault="0038683D" w:rsidP="002E4B42">
      <w:pPr>
        <w:rPr>
          <w:rFonts w:ascii="Calibri" w:hAnsi="Calibri"/>
          <w:b/>
          <w:sz w:val="20"/>
          <w:szCs w:val="20"/>
        </w:rPr>
      </w:pPr>
    </w:p>
    <w:p w14:paraId="189C4702" w14:textId="5E60A52E" w:rsidR="0038683D" w:rsidRDefault="0038683D" w:rsidP="002E4B42">
      <w:pPr>
        <w:rPr>
          <w:rFonts w:ascii="Calibri" w:hAnsi="Calibri"/>
          <w:b/>
          <w:sz w:val="20"/>
          <w:szCs w:val="20"/>
        </w:rPr>
      </w:pPr>
    </w:p>
    <w:p w14:paraId="3CADB4F2" w14:textId="6A9CED65" w:rsidR="0038683D" w:rsidRDefault="0038683D" w:rsidP="002E4B42">
      <w:pPr>
        <w:rPr>
          <w:rFonts w:ascii="Calibri" w:hAnsi="Calibri"/>
          <w:b/>
          <w:sz w:val="20"/>
          <w:szCs w:val="20"/>
        </w:rPr>
      </w:pPr>
    </w:p>
    <w:p w14:paraId="214C2485" w14:textId="3D83C0CA" w:rsidR="0038683D" w:rsidRDefault="0038683D" w:rsidP="002E4B42">
      <w:pPr>
        <w:rPr>
          <w:rFonts w:ascii="Calibri" w:hAnsi="Calibri"/>
          <w:b/>
          <w:sz w:val="20"/>
          <w:szCs w:val="20"/>
        </w:rPr>
      </w:pPr>
    </w:p>
    <w:p w14:paraId="0287D410" w14:textId="0527982B" w:rsidR="0038683D" w:rsidRDefault="0038683D" w:rsidP="002E4B42">
      <w:pPr>
        <w:rPr>
          <w:rFonts w:ascii="Calibri" w:hAnsi="Calibri"/>
          <w:b/>
          <w:sz w:val="20"/>
          <w:szCs w:val="20"/>
        </w:rPr>
      </w:pPr>
    </w:p>
    <w:p w14:paraId="5B056590" w14:textId="7D0563E9" w:rsidR="0038683D" w:rsidRDefault="0038683D" w:rsidP="002E4B42">
      <w:pPr>
        <w:rPr>
          <w:rFonts w:ascii="Calibri" w:hAnsi="Calibri"/>
          <w:b/>
          <w:sz w:val="20"/>
          <w:szCs w:val="20"/>
        </w:rPr>
      </w:pPr>
    </w:p>
    <w:p w14:paraId="52D6D8A1" w14:textId="649E1507" w:rsidR="0038683D" w:rsidRDefault="0038683D" w:rsidP="002E4B42">
      <w:pPr>
        <w:rPr>
          <w:rFonts w:ascii="Calibri" w:hAnsi="Calibri"/>
          <w:b/>
          <w:sz w:val="20"/>
          <w:szCs w:val="20"/>
        </w:rPr>
      </w:pPr>
    </w:p>
    <w:p w14:paraId="1F998DFA" w14:textId="44BBE95E" w:rsidR="0038683D" w:rsidRDefault="0038683D" w:rsidP="002E4B42">
      <w:pPr>
        <w:rPr>
          <w:rFonts w:ascii="Calibri" w:hAnsi="Calibri"/>
          <w:b/>
          <w:sz w:val="20"/>
          <w:szCs w:val="20"/>
        </w:rPr>
      </w:pPr>
    </w:p>
    <w:p w14:paraId="77F48792" w14:textId="2614C031" w:rsidR="0038683D" w:rsidRDefault="0038683D" w:rsidP="002E4B42">
      <w:pPr>
        <w:rPr>
          <w:rFonts w:ascii="Calibri" w:hAnsi="Calibri"/>
          <w:b/>
          <w:sz w:val="20"/>
          <w:szCs w:val="20"/>
        </w:rPr>
      </w:pPr>
    </w:p>
    <w:p w14:paraId="051DEFB2" w14:textId="71EFED77" w:rsidR="0038683D" w:rsidRDefault="0038683D" w:rsidP="002E4B42">
      <w:pPr>
        <w:rPr>
          <w:rFonts w:ascii="Calibri" w:hAnsi="Calibri"/>
          <w:b/>
          <w:sz w:val="20"/>
          <w:szCs w:val="20"/>
        </w:rPr>
      </w:pPr>
    </w:p>
    <w:p w14:paraId="1C75E8D1" w14:textId="4D2FF8FC" w:rsidR="0038683D" w:rsidRDefault="0038683D" w:rsidP="002E4B42">
      <w:pPr>
        <w:rPr>
          <w:rFonts w:ascii="Calibri" w:hAnsi="Calibri"/>
          <w:b/>
          <w:sz w:val="20"/>
          <w:szCs w:val="20"/>
        </w:rPr>
      </w:pPr>
    </w:p>
    <w:p w14:paraId="446FB66F" w14:textId="42E89C6A" w:rsidR="0038683D" w:rsidRDefault="0038683D" w:rsidP="002E4B42">
      <w:pPr>
        <w:rPr>
          <w:rFonts w:ascii="Calibri" w:hAnsi="Calibri"/>
          <w:b/>
          <w:sz w:val="20"/>
          <w:szCs w:val="20"/>
        </w:rPr>
      </w:pPr>
    </w:p>
    <w:p w14:paraId="70C55B4F" w14:textId="24A5257D" w:rsidR="0038683D" w:rsidRDefault="0038683D" w:rsidP="002E4B42">
      <w:pPr>
        <w:rPr>
          <w:rFonts w:ascii="Calibri" w:hAnsi="Calibri"/>
          <w:b/>
          <w:sz w:val="20"/>
          <w:szCs w:val="20"/>
        </w:rPr>
      </w:pPr>
    </w:p>
    <w:p w14:paraId="6E9BF324" w14:textId="65F60516" w:rsidR="0038683D" w:rsidRDefault="0038683D" w:rsidP="002E4B42">
      <w:pPr>
        <w:rPr>
          <w:rFonts w:ascii="Calibri" w:hAnsi="Calibri"/>
          <w:b/>
          <w:sz w:val="20"/>
          <w:szCs w:val="20"/>
        </w:rPr>
      </w:pPr>
    </w:p>
    <w:p w14:paraId="2A2E0286" w14:textId="077A1B19" w:rsidR="0038683D" w:rsidRDefault="0038683D" w:rsidP="002E4B42">
      <w:pPr>
        <w:rPr>
          <w:rFonts w:ascii="Calibri" w:hAnsi="Calibri"/>
          <w:b/>
          <w:sz w:val="20"/>
          <w:szCs w:val="20"/>
        </w:rPr>
      </w:pPr>
    </w:p>
    <w:p w14:paraId="726E3A83" w14:textId="2D912AD0" w:rsidR="0038683D" w:rsidRDefault="0038683D" w:rsidP="002E4B42">
      <w:pPr>
        <w:rPr>
          <w:rFonts w:ascii="Calibri" w:hAnsi="Calibri"/>
          <w:b/>
          <w:sz w:val="20"/>
          <w:szCs w:val="20"/>
        </w:rPr>
      </w:pPr>
    </w:p>
    <w:p w14:paraId="35243CEA" w14:textId="1CB3876A" w:rsidR="0038683D" w:rsidRDefault="0038683D" w:rsidP="002E4B42">
      <w:pPr>
        <w:rPr>
          <w:rFonts w:ascii="Calibri" w:hAnsi="Calibri"/>
          <w:b/>
          <w:sz w:val="20"/>
          <w:szCs w:val="20"/>
        </w:rPr>
      </w:pPr>
    </w:p>
    <w:p w14:paraId="2E5EAC60" w14:textId="37E8EE06" w:rsidR="0038683D" w:rsidRDefault="0038683D" w:rsidP="002E4B42">
      <w:pPr>
        <w:rPr>
          <w:rFonts w:ascii="Calibri" w:hAnsi="Calibri"/>
          <w:b/>
          <w:sz w:val="20"/>
          <w:szCs w:val="20"/>
        </w:rPr>
      </w:pPr>
    </w:p>
    <w:p w14:paraId="7E0036A7" w14:textId="3CAD1593" w:rsidR="0038683D" w:rsidRDefault="0038683D" w:rsidP="002E4B42">
      <w:pPr>
        <w:rPr>
          <w:rFonts w:ascii="Calibri" w:hAnsi="Calibri"/>
          <w:b/>
          <w:sz w:val="20"/>
          <w:szCs w:val="20"/>
        </w:rPr>
      </w:pPr>
    </w:p>
    <w:p w14:paraId="57217CA8" w14:textId="175205CD" w:rsidR="0038683D" w:rsidRDefault="0038683D" w:rsidP="002E4B42">
      <w:pPr>
        <w:rPr>
          <w:rFonts w:ascii="Calibri" w:hAnsi="Calibri"/>
          <w:b/>
          <w:sz w:val="20"/>
          <w:szCs w:val="20"/>
        </w:rPr>
      </w:pPr>
    </w:p>
    <w:p w14:paraId="40B55274" w14:textId="05E89BC6" w:rsidR="0038683D" w:rsidRDefault="0038683D" w:rsidP="002E4B42">
      <w:pPr>
        <w:rPr>
          <w:rFonts w:ascii="Calibri" w:hAnsi="Calibri"/>
          <w:b/>
          <w:sz w:val="20"/>
          <w:szCs w:val="20"/>
        </w:rPr>
      </w:pPr>
    </w:p>
    <w:p w14:paraId="47ACBC58" w14:textId="3727CDE2" w:rsidR="0038683D" w:rsidRDefault="0038683D" w:rsidP="002E4B42">
      <w:pPr>
        <w:rPr>
          <w:rFonts w:ascii="Calibri" w:hAnsi="Calibri"/>
          <w:b/>
          <w:sz w:val="20"/>
          <w:szCs w:val="20"/>
        </w:rPr>
      </w:pPr>
    </w:p>
    <w:p w14:paraId="0D1236A3" w14:textId="010BDDDB" w:rsidR="0038683D" w:rsidRDefault="0038683D" w:rsidP="002E4B42">
      <w:pPr>
        <w:rPr>
          <w:rFonts w:ascii="Calibri" w:hAnsi="Calibri"/>
          <w:b/>
          <w:sz w:val="20"/>
          <w:szCs w:val="20"/>
        </w:rPr>
      </w:pPr>
    </w:p>
    <w:p w14:paraId="3F4AD022" w14:textId="2A85FD9E" w:rsidR="0038683D" w:rsidRDefault="0038683D" w:rsidP="002E4B42">
      <w:pPr>
        <w:rPr>
          <w:rFonts w:ascii="Calibri" w:hAnsi="Calibri"/>
          <w:b/>
          <w:sz w:val="20"/>
          <w:szCs w:val="20"/>
        </w:rPr>
      </w:pPr>
    </w:p>
    <w:p w14:paraId="2ADF9AAC" w14:textId="32AA4C51" w:rsidR="0038683D" w:rsidRPr="0038683D" w:rsidRDefault="0038683D" w:rsidP="00C96171">
      <w:pPr>
        <w:outlineLvl w:val="0"/>
        <w:rPr>
          <w:rFonts w:ascii="Calibri" w:hAnsi="Calibri"/>
          <w:b/>
          <w:bCs/>
          <w:sz w:val="20"/>
          <w:szCs w:val="20"/>
        </w:rPr>
      </w:pPr>
      <w:r w:rsidRPr="0038683D">
        <w:rPr>
          <w:rFonts w:ascii="Calibri" w:hAnsi="Calibri"/>
          <w:b/>
          <w:sz w:val="20"/>
          <w:szCs w:val="20"/>
        </w:rPr>
        <w:t xml:space="preserve">Bijlage </w:t>
      </w:r>
      <w:bookmarkStart w:id="1" w:name="_Hlk484854876"/>
      <w:bookmarkEnd w:id="1"/>
      <w:r>
        <w:rPr>
          <w:rFonts w:ascii="Calibri" w:hAnsi="Calibri"/>
          <w:b/>
          <w:sz w:val="20"/>
          <w:szCs w:val="20"/>
        </w:rPr>
        <w:t xml:space="preserve">1. </w:t>
      </w:r>
      <w:r w:rsidRPr="0038683D">
        <w:rPr>
          <w:rFonts w:ascii="Calibri" w:hAnsi="Calibri"/>
          <w:b/>
          <w:bCs/>
          <w:sz w:val="20"/>
          <w:szCs w:val="20"/>
        </w:rPr>
        <w:t>S</w:t>
      </w:r>
      <w:r>
        <w:rPr>
          <w:rFonts w:ascii="Calibri" w:hAnsi="Calibri"/>
          <w:b/>
          <w:bCs/>
          <w:sz w:val="20"/>
          <w:szCs w:val="20"/>
        </w:rPr>
        <w:t>ocialer inkoopbeleid</w:t>
      </w:r>
      <w:r w:rsidRPr="0038683D">
        <w:rPr>
          <w:rFonts w:ascii="Calibri" w:hAnsi="Calibri"/>
          <w:b/>
          <w:bCs/>
          <w:sz w:val="20"/>
          <w:szCs w:val="20"/>
        </w:rPr>
        <w:t xml:space="preserve"> met de PSO-prestatieladder</w:t>
      </w:r>
    </w:p>
    <w:p w14:paraId="7C7B2FE2" w14:textId="77777777" w:rsidR="0038683D" w:rsidRPr="0038683D" w:rsidRDefault="0038683D" w:rsidP="0038683D">
      <w:pPr>
        <w:rPr>
          <w:rFonts w:ascii="Calibri" w:hAnsi="Calibri"/>
          <w:b/>
          <w:sz w:val="20"/>
          <w:szCs w:val="20"/>
        </w:rPr>
      </w:pPr>
    </w:p>
    <w:p w14:paraId="5F3D758D" w14:textId="77777777" w:rsidR="0038683D" w:rsidRPr="0038683D" w:rsidRDefault="0038683D" w:rsidP="0038683D">
      <w:pPr>
        <w:rPr>
          <w:rFonts w:ascii="Calibri" w:hAnsi="Calibri"/>
          <w:sz w:val="20"/>
          <w:szCs w:val="20"/>
        </w:rPr>
      </w:pPr>
      <w:r w:rsidRPr="0038683D">
        <w:rPr>
          <w:rFonts w:ascii="Calibri" w:hAnsi="Calibri"/>
          <w:sz w:val="20"/>
          <w:szCs w:val="20"/>
        </w:rPr>
        <w:t>Steeds meer organisaties en overheden hechten belang aan het creëren van meer werkgelegenheid voor mensen met een afstand tot de arbeidsmarkt. Wij vinden dit ook belangrijk en zijn dan ook blij dat onze bijdrage op dit vlak op een objectieve en onafhankelijke wijze is getoetst en bekroond met een PSO-Certificering. PSO staat voor de Prestatieladder Socialer Ondernemen.</w:t>
      </w:r>
    </w:p>
    <w:p w14:paraId="53D37D7C" w14:textId="77777777" w:rsidR="0038683D" w:rsidRPr="0038683D" w:rsidRDefault="0038683D" w:rsidP="0038683D">
      <w:pPr>
        <w:ind w:left="360"/>
        <w:rPr>
          <w:rFonts w:ascii="Calibri" w:hAnsi="Calibri"/>
          <w:sz w:val="20"/>
          <w:szCs w:val="20"/>
        </w:rPr>
      </w:pPr>
    </w:p>
    <w:p w14:paraId="7381E106" w14:textId="77777777" w:rsidR="0038683D" w:rsidRPr="0038683D" w:rsidRDefault="0038683D" w:rsidP="0038683D">
      <w:pPr>
        <w:rPr>
          <w:rFonts w:ascii="Calibri" w:hAnsi="Calibri"/>
          <w:sz w:val="20"/>
          <w:szCs w:val="20"/>
        </w:rPr>
      </w:pPr>
      <w:r w:rsidRPr="0038683D">
        <w:rPr>
          <w:rFonts w:ascii="Calibri" w:hAnsi="Calibri"/>
          <w:sz w:val="20"/>
          <w:szCs w:val="20"/>
        </w:rPr>
        <w:t xml:space="preserve">De Prestatieladder Socialer Ondernemen van TNO bestaat uit twee componenten. Een vrij toegankelijk meetinstrument dat objectief bepaalt in welke mate een organisatie sociaal onderneemt. En een, na een certificeringsproces uit te geven, keurmerk. Dit keurmerk is de landelijke norm voor socialer ondernemen. De PSO-Prestatieladder bestaat uit vier prestatieniveaus: van Aspirant-status tot PSO-Trede 3. Een organisatie krijgt de Aspirant-status als zij aantoonbaar aan de slag gaat met socialer ondernemen en binnen twee jaar wil doorgroeien naar de norm voor een PSO-Trede. Een organisatie ontvangt een PSO-Certificaat als zij, vergeleken met organisaties van dezelfde grootteklasse, bovengemiddeld werkgelegenheid biedt aan personen met een afstand tot de arbeidsmarkt en bovendien voldoet aan de kwalitatieve eisen met betrekking tot passend werk, integratie, begeleiding, functionering en ontwikkeling. Groeien op de PSO-Prestatieladder kan ook door socialer in te kopen bij andere PSO-gecertificeerde organisaties. Ieder type organisatie kan een PSO-Certificaat aanvragen. Voor meer informatie: </w:t>
      </w:r>
      <w:hyperlink r:id="rId12" w:history="1">
        <w:r w:rsidRPr="0038683D">
          <w:rPr>
            <w:rStyle w:val="Hyperlink"/>
            <w:rFonts w:ascii="Calibri" w:hAnsi="Calibri"/>
            <w:sz w:val="20"/>
            <w:szCs w:val="20"/>
          </w:rPr>
          <w:t>www.pso-nederland.nl</w:t>
        </w:r>
      </w:hyperlink>
      <w:r w:rsidRPr="0038683D">
        <w:rPr>
          <w:rFonts w:ascii="Calibri" w:hAnsi="Calibri"/>
          <w:sz w:val="20"/>
          <w:szCs w:val="20"/>
        </w:rPr>
        <w:t>.</w:t>
      </w:r>
    </w:p>
    <w:p w14:paraId="58A2A15C" w14:textId="77777777" w:rsidR="0038683D" w:rsidRPr="0038683D" w:rsidRDefault="0038683D" w:rsidP="0038683D">
      <w:pPr>
        <w:rPr>
          <w:rFonts w:ascii="Calibri" w:hAnsi="Calibri"/>
          <w:bCs/>
          <w:sz w:val="20"/>
          <w:szCs w:val="20"/>
        </w:rPr>
      </w:pPr>
    </w:p>
    <w:p w14:paraId="72151BC3" w14:textId="77777777" w:rsidR="0038683D" w:rsidRPr="0038683D" w:rsidRDefault="0038683D" w:rsidP="00C96171">
      <w:pPr>
        <w:outlineLvl w:val="0"/>
        <w:rPr>
          <w:rFonts w:ascii="Calibri" w:hAnsi="Calibri"/>
          <w:b/>
          <w:bCs/>
          <w:sz w:val="20"/>
          <w:szCs w:val="20"/>
        </w:rPr>
      </w:pPr>
      <w:r w:rsidRPr="0038683D">
        <w:rPr>
          <w:rFonts w:ascii="Calibri" w:hAnsi="Calibri"/>
          <w:b/>
          <w:bCs/>
          <w:sz w:val="20"/>
          <w:szCs w:val="20"/>
        </w:rPr>
        <w:t>Waarom socialer inkopen?</w:t>
      </w:r>
    </w:p>
    <w:p w14:paraId="2ED703C6" w14:textId="77777777" w:rsidR="0038683D" w:rsidRPr="0038683D" w:rsidRDefault="0038683D" w:rsidP="0038683D">
      <w:pPr>
        <w:rPr>
          <w:rFonts w:ascii="Calibri" w:hAnsi="Calibri"/>
          <w:sz w:val="20"/>
          <w:szCs w:val="20"/>
        </w:rPr>
      </w:pPr>
      <w:r w:rsidRPr="0038683D">
        <w:rPr>
          <w:rFonts w:ascii="Calibri" w:hAnsi="Calibri"/>
          <w:sz w:val="20"/>
          <w:szCs w:val="20"/>
        </w:rPr>
        <w:t xml:space="preserve">Maatschappelijk verantwoord ondernemen (MVO) met respect voor de ‘3 P’s’: People, </w:t>
      </w:r>
      <w:proofErr w:type="spellStart"/>
      <w:r w:rsidRPr="0038683D">
        <w:rPr>
          <w:rFonts w:ascii="Calibri" w:hAnsi="Calibri"/>
          <w:sz w:val="20"/>
          <w:szCs w:val="20"/>
        </w:rPr>
        <w:t>Planet</w:t>
      </w:r>
      <w:proofErr w:type="spellEnd"/>
      <w:r w:rsidRPr="0038683D">
        <w:rPr>
          <w:rFonts w:ascii="Calibri" w:hAnsi="Calibri"/>
          <w:sz w:val="20"/>
          <w:szCs w:val="20"/>
        </w:rPr>
        <w:t xml:space="preserve"> en Profit is al jaren een belangrijk element bij het ondernemen. Binnen het kader van MVO People hechten steeds meer organisaties en overheden belang aan het creëren van meer werkgelegenheid voor mensen met een afstand tot de arbeidsmarkt (ook wel </w:t>
      </w:r>
      <w:proofErr w:type="spellStart"/>
      <w:r w:rsidRPr="0038683D">
        <w:rPr>
          <w:rFonts w:ascii="Calibri" w:hAnsi="Calibri"/>
          <w:sz w:val="20"/>
          <w:szCs w:val="20"/>
        </w:rPr>
        <w:t>Social</w:t>
      </w:r>
      <w:proofErr w:type="spellEnd"/>
      <w:r w:rsidRPr="0038683D">
        <w:rPr>
          <w:rFonts w:ascii="Calibri" w:hAnsi="Calibri"/>
          <w:sz w:val="20"/>
          <w:szCs w:val="20"/>
        </w:rPr>
        <w:t xml:space="preserve"> return genoemd). Zo bieden wij mensen met een afstand tot de </w:t>
      </w:r>
      <w:proofErr w:type="gramStart"/>
      <w:r w:rsidRPr="0038683D">
        <w:rPr>
          <w:rFonts w:ascii="Calibri" w:hAnsi="Calibri"/>
          <w:sz w:val="20"/>
          <w:szCs w:val="20"/>
        </w:rPr>
        <w:t>arbeidsmarkt kans</w:t>
      </w:r>
      <w:proofErr w:type="gramEnd"/>
      <w:r w:rsidRPr="0038683D">
        <w:rPr>
          <w:rFonts w:ascii="Calibri" w:hAnsi="Calibri"/>
          <w:sz w:val="20"/>
          <w:szCs w:val="20"/>
        </w:rPr>
        <w:t xml:space="preserve"> op werk en ontwikkeling in onze eigen organisatie. Wij zoeken óók steeds meer de samenwerking met ketenpartners, onderaannemers en leveranciers die ook aantoonbaar socialer ondernemen. </w:t>
      </w:r>
    </w:p>
    <w:p w14:paraId="09B88731" w14:textId="77777777" w:rsidR="0038683D" w:rsidRPr="0038683D" w:rsidRDefault="0038683D" w:rsidP="0038683D">
      <w:pPr>
        <w:rPr>
          <w:rFonts w:ascii="Calibri" w:hAnsi="Calibri"/>
          <w:bCs/>
          <w:sz w:val="20"/>
          <w:szCs w:val="20"/>
        </w:rPr>
      </w:pPr>
    </w:p>
    <w:p w14:paraId="0727287D" w14:textId="77777777" w:rsidR="0038683D" w:rsidRPr="0038683D" w:rsidRDefault="0038683D" w:rsidP="00C96171">
      <w:pPr>
        <w:outlineLvl w:val="0"/>
        <w:rPr>
          <w:rFonts w:ascii="Calibri" w:hAnsi="Calibri"/>
          <w:b/>
          <w:bCs/>
          <w:sz w:val="20"/>
          <w:szCs w:val="20"/>
        </w:rPr>
      </w:pPr>
      <w:r w:rsidRPr="0038683D">
        <w:rPr>
          <w:rFonts w:ascii="Calibri" w:hAnsi="Calibri"/>
          <w:b/>
          <w:bCs/>
          <w:sz w:val="20"/>
          <w:szCs w:val="20"/>
        </w:rPr>
        <w:t>Waarom een PSO-Certificaat?</w:t>
      </w:r>
    </w:p>
    <w:p w14:paraId="0448F40B" w14:textId="77777777" w:rsidR="0038683D" w:rsidRPr="0038683D" w:rsidRDefault="0038683D" w:rsidP="0038683D">
      <w:pPr>
        <w:rPr>
          <w:rFonts w:ascii="Calibri" w:hAnsi="Calibri"/>
          <w:sz w:val="20"/>
          <w:szCs w:val="20"/>
        </w:rPr>
      </w:pPr>
      <w:r w:rsidRPr="0038683D">
        <w:rPr>
          <w:rFonts w:ascii="Calibri" w:hAnsi="Calibri"/>
          <w:sz w:val="20"/>
          <w:szCs w:val="20"/>
        </w:rPr>
        <w:t>Wij werken graag samen met u aan meer werkgelegenheid en meer kansen voor mensen met een kwetsbare arbeidsmarktpositie. Daarom streven wij ernaar om samen te werken met organisaties die aantoonbaar socialer ondernemen en in het bezit zijn van een geldig PSO-Certificaat. Samenwerken met PSO-houders levert bovendien een positieve bijdrage aan onze PSO-score. Wij vertrouwen hierbij op de medewerking van onze partners.</w:t>
      </w:r>
    </w:p>
    <w:p w14:paraId="7DC6F90C" w14:textId="77777777" w:rsidR="0038683D" w:rsidRPr="0038683D" w:rsidRDefault="0038683D" w:rsidP="0038683D">
      <w:pPr>
        <w:rPr>
          <w:rFonts w:ascii="Calibri" w:hAnsi="Calibri"/>
          <w:bCs/>
          <w:sz w:val="20"/>
          <w:szCs w:val="20"/>
        </w:rPr>
      </w:pPr>
      <w:r w:rsidRPr="0038683D">
        <w:rPr>
          <w:rFonts w:ascii="Calibri" w:hAnsi="Calibri"/>
          <w:bCs/>
          <w:sz w:val="20"/>
          <w:szCs w:val="20"/>
        </w:rPr>
        <w:t>Hoe hanteren wij het PSO-Certificaat bij onze inkoop?</w:t>
      </w:r>
    </w:p>
    <w:p w14:paraId="554D4442" w14:textId="77777777" w:rsidR="0038683D" w:rsidRPr="0038683D" w:rsidRDefault="0038683D" w:rsidP="0038683D">
      <w:pPr>
        <w:numPr>
          <w:ilvl w:val="0"/>
          <w:numId w:val="21"/>
        </w:numPr>
        <w:rPr>
          <w:rFonts w:ascii="Calibri" w:hAnsi="Calibri"/>
          <w:sz w:val="20"/>
          <w:szCs w:val="20"/>
        </w:rPr>
      </w:pPr>
      <w:r w:rsidRPr="0038683D">
        <w:rPr>
          <w:rFonts w:ascii="Calibri" w:hAnsi="Calibri"/>
          <w:sz w:val="20"/>
          <w:szCs w:val="20"/>
        </w:rPr>
        <w:t>Alle huidige en potentiële leveranciers ontvangen deze sociale inkoopcode;</w:t>
      </w:r>
    </w:p>
    <w:p w14:paraId="10407E68" w14:textId="77777777" w:rsidR="0038683D" w:rsidRPr="0038683D" w:rsidRDefault="0038683D" w:rsidP="0038683D">
      <w:pPr>
        <w:numPr>
          <w:ilvl w:val="0"/>
          <w:numId w:val="21"/>
        </w:numPr>
        <w:rPr>
          <w:rFonts w:ascii="Calibri" w:hAnsi="Calibri"/>
          <w:sz w:val="20"/>
          <w:szCs w:val="20"/>
        </w:rPr>
      </w:pPr>
      <w:r w:rsidRPr="0038683D">
        <w:rPr>
          <w:rFonts w:ascii="Calibri" w:hAnsi="Calibri"/>
          <w:sz w:val="20"/>
          <w:szCs w:val="20"/>
        </w:rPr>
        <w:t>In elke tender en uitvraag verwijzen we naar de sociale inkoopcode en vragen wij om een kopie van een geldig PSO-Certificaat;</w:t>
      </w:r>
    </w:p>
    <w:p w14:paraId="153E1AE0" w14:textId="77777777" w:rsidR="0038683D" w:rsidRPr="0038683D" w:rsidRDefault="0038683D" w:rsidP="0038683D">
      <w:pPr>
        <w:numPr>
          <w:ilvl w:val="0"/>
          <w:numId w:val="21"/>
        </w:numPr>
        <w:rPr>
          <w:rFonts w:ascii="Calibri" w:hAnsi="Calibri"/>
          <w:sz w:val="20"/>
          <w:szCs w:val="20"/>
        </w:rPr>
      </w:pPr>
      <w:r w:rsidRPr="0038683D">
        <w:rPr>
          <w:rFonts w:ascii="Calibri" w:hAnsi="Calibri"/>
          <w:sz w:val="20"/>
          <w:szCs w:val="20"/>
        </w:rPr>
        <w:t xml:space="preserve">Het overleggen van een geldig PSO-Certificaat maakt onderdeel uit van prijsafspraken en inkoopcontracten; </w:t>
      </w:r>
    </w:p>
    <w:p w14:paraId="0A99B49B" w14:textId="77777777" w:rsidR="0038683D" w:rsidRPr="0038683D" w:rsidRDefault="0038683D" w:rsidP="0038683D">
      <w:pPr>
        <w:numPr>
          <w:ilvl w:val="0"/>
          <w:numId w:val="21"/>
        </w:numPr>
        <w:rPr>
          <w:rFonts w:ascii="Calibri" w:hAnsi="Calibri"/>
          <w:sz w:val="20"/>
          <w:szCs w:val="20"/>
        </w:rPr>
      </w:pPr>
      <w:r w:rsidRPr="0038683D">
        <w:rPr>
          <w:rFonts w:ascii="Calibri" w:hAnsi="Calibri"/>
          <w:sz w:val="20"/>
          <w:szCs w:val="20"/>
        </w:rPr>
        <w:t>De hoogte van het prestatieniveau van het PSO-Certificaat is doorslaggevend bij de weging binnen ons inkoopproces;</w:t>
      </w:r>
    </w:p>
    <w:p w14:paraId="45B25EBF" w14:textId="77777777" w:rsidR="0038683D" w:rsidRPr="0038683D" w:rsidRDefault="0038683D" w:rsidP="0038683D">
      <w:pPr>
        <w:numPr>
          <w:ilvl w:val="0"/>
          <w:numId w:val="21"/>
        </w:numPr>
        <w:rPr>
          <w:rFonts w:ascii="Calibri" w:hAnsi="Calibri"/>
          <w:sz w:val="20"/>
          <w:szCs w:val="20"/>
        </w:rPr>
      </w:pPr>
      <w:r w:rsidRPr="0038683D">
        <w:rPr>
          <w:rFonts w:ascii="Calibri" w:hAnsi="Calibri"/>
          <w:sz w:val="20"/>
          <w:szCs w:val="20"/>
        </w:rPr>
        <w:t>Wij hebben een procedure ontwikkeld om naleving van de sociale inkoopcode te toetsen en leggen het resultaat ervan vast in periodieke leveranciersbeoordelingen.</w:t>
      </w:r>
    </w:p>
    <w:p w14:paraId="66E9A751" w14:textId="77777777" w:rsidR="0038683D" w:rsidRPr="0038683D" w:rsidRDefault="0038683D" w:rsidP="0038683D">
      <w:pPr>
        <w:rPr>
          <w:rFonts w:ascii="Calibri" w:hAnsi="Calibri"/>
          <w:sz w:val="20"/>
          <w:szCs w:val="20"/>
        </w:rPr>
      </w:pPr>
    </w:p>
    <w:p w14:paraId="2CC4B7C7" w14:textId="77777777" w:rsidR="0038683D" w:rsidRPr="0038683D" w:rsidRDefault="0038683D" w:rsidP="0038683D">
      <w:pPr>
        <w:rPr>
          <w:rFonts w:ascii="Calibri" w:hAnsi="Calibri"/>
          <w:sz w:val="20"/>
          <w:szCs w:val="20"/>
        </w:rPr>
      </w:pPr>
    </w:p>
    <w:p w14:paraId="11CB0F9C" w14:textId="77777777" w:rsidR="0038683D" w:rsidRPr="0038683D" w:rsidRDefault="0038683D" w:rsidP="0038683D">
      <w:pPr>
        <w:rPr>
          <w:rFonts w:ascii="Calibri" w:hAnsi="Calibri"/>
          <w:sz w:val="20"/>
          <w:szCs w:val="20"/>
        </w:rPr>
      </w:pPr>
      <w:r w:rsidRPr="0038683D">
        <w:rPr>
          <w:rFonts w:ascii="Calibri" w:hAnsi="Calibri"/>
          <w:sz w:val="20"/>
          <w:szCs w:val="20"/>
        </w:rPr>
        <w:t>Wij danken u hartelijk voor uw medewerking.</w:t>
      </w:r>
    </w:p>
    <w:p w14:paraId="77FF2EB3" w14:textId="77777777" w:rsidR="0038683D" w:rsidRPr="0038683D" w:rsidRDefault="0038683D" w:rsidP="002E4B42">
      <w:pPr>
        <w:rPr>
          <w:rFonts w:ascii="Calibri" w:hAnsi="Calibri"/>
          <w:sz w:val="20"/>
          <w:szCs w:val="20"/>
        </w:rPr>
      </w:pPr>
    </w:p>
    <w:sectPr w:rsidR="0038683D" w:rsidRPr="0038683D" w:rsidSect="002D777F">
      <w:headerReference w:type="default" r:id="rId13"/>
      <w:headerReference w:type="first" r:id="rId14"/>
      <w:pgSz w:w="11900" w:h="16840"/>
      <w:pgMar w:top="3005" w:right="1134" w:bottom="1418" w:left="1985"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31F14" w14:textId="77777777" w:rsidR="005C1D69" w:rsidRDefault="005C1D69" w:rsidP="00B97E8E">
      <w:r>
        <w:separator/>
      </w:r>
    </w:p>
  </w:endnote>
  <w:endnote w:type="continuationSeparator" w:id="0">
    <w:p w14:paraId="1EFE31D5" w14:textId="77777777" w:rsidR="005C1D69" w:rsidRDefault="005C1D69" w:rsidP="00B97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3B378" w14:textId="77777777" w:rsidR="005C1D69" w:rsidRDefault="005C1D69" w:rsidP="00B97E8E">
      <w:r>
        <w:separator/>
      </w:r>
    </w:p>
  </w:footnote>
  <w:footnote w:type="continuationSeparator" w:id="0">
    <w:p w14:paraId="0C254912" w14:textId="77777777" w:rsidR="005C1D69" w:rsidRDefault="005C1D69" w:rsidP="00B97E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0077D" w14:textId="1123D991" w:rsidR="009D3299" w:rsidRDefault="009D3299">
    <w:r>
      <w:rPr>
        <w:noProof/>
        <w:lang w:eastAsia="nl-NL"/>
      </w:rPr>
      <w:drawing>
        <wp:anchor distT="0" distB="0" distL="114300" distR="114300" simplePos="0" relativeHeight="251660287" behindDoc="1" locked="0" layoutInCell="1" allowOverlap="1" wp14:anchorId="48446FC2" wp14:editId="5848C986">
          <wp:simplePos x="0" y="0"/>
          <wp:positionH relativeFrom="column">
            <wp:posOffset>4959350</wp:posOffset>
          </wp:positionH>
          <wp:positionV relativeFrom="paragraph">
            <wp:posOffset>-40640</wp:posOffset>
          </wp:positionV>
          <wp:extent cx="866775" cy="866775"/>
          <wp:effectExtent l="0" t="0" r="9525" b="9525"/>
          <wp:wrapTight wrapText="bothSides">
            <wp:wrapPolygon edited="0">
              <wp:start x="0" y="0"/>
              <wp:lineTo x="0" y="21363"/>
              <wp:lineTo x="21363" y="21363"/>
              <wp:lineTo x="2136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O-Prestatieladder-Keurmerk-sociaal-ondernemen-inclusief-ondernemen-werkgeverschap.jpg"/>
                  <pic:cNvPicPr/>
                </pic:nvPicPr>
                <pic:blipFill>
                  <a:blip r:embed="rId1">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Pr>
        <w:noProof/>
        <w:lang w:eastAsia="nl-NL"/>
      </w:rPr>
      <w:drawing>
        <wp:anchor distT="0" distB="0" distL="114300" distR="114300" simplePos="0" relativeHeight="251674624" behindDoc="1" locked="0" layoutInCell="1" allowOverlap="1" wp14:anchorId="3AFA5943" wp14:editId="67EF1514">
          <wp:simplePos x="0" y="0"/>
          <wp:positionH relativeFrom="page">
            <wp:posOffset>2412365</wp:posOffset>
          </wp:positionH>
          <wp:positionV relativeFrom="page">
            <wp:posOffset>359410</wp:posOffset>
          </wp:positionV>
          <wp:extent cx="719455" cy="3419475"/>
          <wp:effectExtent l="0" t="0" r="0" b="9525"/>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MAR_WORD TEMPLATE PLAATJES_STREEP ADRES.png"/>
                  <pic:cNvPicPr/>
                </pic:nvPicPr>
                <pic:blipFill>
                  <a:blip r:embed="rId2">
                    <a:extLst>
                      <a:ext uri="{28A0092B-C50C-407E-A947-70E740481C1C}">
                        <a14:useLocalDpi xmlns:a14="http://schemas.microsoft.com/office/drawing/2010/main" val="0"/>
                      </a:ext>
                    </a:extLst>
                  </a:blip>
                  <a:stretch>
                    <a:fillRect/>
                  </a:stretch>
                </pic:blipFill>
                <pic:spPr>
                  <a:xfrm>
                    <a:off x="0" y="0"/>
                    <a:ext cx="719455" cy="3419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5648" behindDoc="1" locked="0" layoutInCell="1" allowOverlap="1" wp14:anchorId="5FF79D19" wp14:editId="04C08042">
          <wp:simplePos x="0" y="0"/>
          <wp:positionH relativeFrom="page">
            <wp:posOffset>5941060</wp:posOffset>
          </wp:positionH>
          <wp:positionV relativeFrom="page">
            <wp:posOffset>360045</wp:posOffset>
          </wp:positionV>
          <wp:extent cx="1260000" cy="720000"/>
          <wp:effectExtent l="0" t="0" r="0" b="4445"/>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MAR_WORD TEMPLATE PLAATJES_STREEP DOCUMENT.png"/>
                  <pic:cNvPicPr/>
                </pic:nvPicPr>
                <pic:blipFill>
                  <a:blip r:embed="rId3">
                    <a:extLst>
                      <a:ext uri="{28A0092B-C50C-407E-A947-70E740481C1C}">
                        <a14:useLocalDpi xmlns:a14="http://schemas.microsoft.com/office/drawing/2010/main" val="0"/>
                      </a:ext>
                    </a:extLst>
                  </a:blip>
                  <a:stretch>
                    <a:fillRect/>
                  </a:stretch>
                </pic:blipFill>
                <pic:spPr>
                  <a:xfrm>
                    <a:off x="0" y="0"/>
                    <a:ext cx="1260000" cy="72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67456" behindDoc="0" locked="0" layoutInCell="1" allowOverlap="1" wp14:anchorId="36285DB8" wp14:editId="45A03DB3">
              <wp:simplePos x="0" y="0"/>
              <wp:positionH relativeFrom="page">
                <wp:posOffset>4680585</wp:posOffset>
              </wp:positionH>
              <wp:positionV relativeFrom="page">
                <wp:posOffset>720090</wp:posOffset>
              </wp:positionV>
              <wp:extent cx="2159635" cy="253365"/>
              <wp:effectExtent l="0" t="0" r="24765" b="635"/>
              <wp:wrapNone/>
              <wp:docPr id="6" name="Tekstvak 6"/>
              <wp:cNvGraphicFramePr/>
              <a:graphic xmlns:a="http://schemas.openxmlformats.org/drawingml/2006/main">
                <a:graphicData uri="http://schemas.microsoft.com/office/word/2010/wordprocessingShape">
                  <wps:wsp>
                    <wps:cNvSpPr txBox="1"/>
                    <wps:spPr>
                      <a:xfrm>
                        <a:off x="0" y="0"/>
                        <a:ext cx="2159635" cy="253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091D62" w14:textId="78F8256A" w:rsidR="009D3299" w:rsidRPr="00070F14" w:rsidRDefault="009D3299" w:rsidP="00723C4B">
                          <w:pPr>
                            <w:pStyle w:val="LAMARdocumenttype"/>
                          </w:pPr>
                        </w:p>
                      </w:txbxContent>
                    </wps:txbx>
                    <wps:bodyPr rot="0" spcFirstLastPara="0" vertOverflow="overflow" horzOverflow="overflow" vert="horz" wrap="square" lIns="0" tIns="3600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285DB8" id="_x0000_t202" coordsize="21600,21600" o:spt="202" path="m,l,21600r21600,l21600,xe">
              <v:stroke joinstyle="miter"/>
              <v:path gradientshapeok="t" o:connecttype="rect"/>
            </v:shapetype>
            <v:shape id="Tekstvak 6" o:spid="_x0000_s1026" type="#_x0000_t202" style="position:absolute;margin-left:368.55pt;margin-top:56.7pt;width:170.05pt;height:19.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" filled="f" stroked="f">
              <v:textbox style="mso-fit-shape-to-text:t" inset="0,1mm,0,0">
                <w:txbxContent>
                  <w:p w14:paraId="76091D62" w14:textId="78F8256A" w:rsidR="009D3299" w:rsidRPr="00070F14" w:rsidRDefault="009D3299" w:rsidP="00723C4B">
                    <w:pPr>
                      <w:pStyle w:val="LAMARdocumenttype"/>
                    </w:pPr>
                  </w:p>
                </w:txbxContent>
              </v:textbox>
              <w10:wrap anchorx="page" anchory="page"/>
            </v:shape>
          </w:pict>
        </mc:Fallback>
      </mc:AlternateContent>
    </w:r>
    <w:r>
      <w:rPr>
        <w:noProof/>
        <w:lang w:eastAsia="nl-NL"/>
      </w:rPr>
      <mc:AlternateContent>
        <mc:Choice Requires="wps">
          <w:drawing>
            <wp:anchor distT="0" distB="0" distL="114300" distR="114300" simplePos="0" relativeHeight="251661312" behindDoc="0" locked="0" layoutInCell="1" allowOverlap="1" wp14:anchorId="2F6BDE69" wp14:editId="58402893">
              <wp:simplePos x="0" y="0"/>
              <wp:positionH relativeFrom="page">
                <wp:posOffset>540385</wp:posOffset>
              </wp:positionH>
              <wp:positionV relativeFrom="page">
                <wp:posOffset>6661150</wp:posOffset>
              </wp:positionV>
              <wp:extent cx="1144270" cy="213995"/>
              <wp:effectExtent l="0" t="0" r="24130" b="14605"/>
              <wp:wrapNone/>
              <wp:docPr id="3" name="Tekstvak 3"/>
              <wp:cNvGraphicFramePr/>
              <a:graphic xmlns:a="http://schemas.openxmlformats.org/drawingml/2006/main">
                <a:graphicData uri="http://schemas.microsoft.com/office/word/2010/wordprocessingShape">
                  <wps:wsp>
                    <wps:cNvSpPr txBox="1"/>
                    <wps:spPr>
                      <a:xfrm>
                        <a:off x="0" y="0"/>
                        <a:ext cx="1144270" cy="213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2C5858" w14:textId="4ED101A2" w:rsidR="009D3299" w:rsidRPr="00B97800" w:rsidRDefault="009D3299" w:rsidP="00723C4B">
                          <w:pPr>
                            <w:pStyle w:val="LAMARPaginanummering"/>
                          </w:pPr>
                          <w:r w:rsidRPr="00B97800">
                            <w:fldChar w:fldCharType="begin"/>
                          </w:r>
                          <w:r w:rsidRPr="00B97800">
                            <w:instrText xml:space="preserve"> PAGE </w:instrText>
                          </w:r>
                          <w:r w:rsidRPr="00B97800">
                            <w:fldChar w:fldCharType="separate"/>
                          </w:r>
                          <w:r w:rsidR="00C96171">
                            <w:rPr>
                              <w:noProof/>
                            </w:rPr>
                            <w:t>3</w:t>
                          </w:r>
                          <w:r w:rsidRPr="00B97800">
                            <w:fldChar w:fldCharType="end"/>
                          </w:r>
                          <w:r w:rsidRPr="00B97800">
                            <w:t xml:space="preserve"> / </w:t>
                          </w:r>
                          <w:r w:rsidR="005C1D69">
                            <w:fldChar w:fldCharType="begin"/>
                          </w:r>
                          <w:r w:rsidR="005C1D69">
                            <w:instrText xml:space="preserve"> NUMPAGES </w:instrText>
                          </w:r>
                          <w:r w:rsidR="005C1D69">
                            <w:fldChar w:fldCharType="separate"/>
                          </w:r>
                          <w:r w:rsidR="00C96171">
                            <w:rPr>
                              <w:noProof/>
                            </w:rPr>
                            <w:t>3</w:t>
                          </w:r>
                          <w:r w:rsidR="005C1D69">
                            <w:rPr>
                              <w:noProof/>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F6BDE69" id="_x0000_t202" coordsize="21600,21600" o:spt="202" path="m0,0l0,21600,21600,21600,21600,0xe">
              <v:stroke joinstyle="miter"/>
              <v:path gradientshapeok="t" o:connecttype="rect"/>
            </v:shapetype>
            <v:shape id="Tekstvak 3" o:spid="_x0000_s1027" type="#_x0000_t202" style="position:absolute;margin-left:42.55pt;margin-top:524.5pt;width:90.1pt;height:16.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" filled="f" stroked="f">
              <v:textbox style="mso-fit-shape-to-text:t" inset="0,1mm,0,0">
                <w:txbxContent>
                  <w:p w14:paraId="1C2C5858" w14:textId="4ED101A2" w:rsidR="009D3299" w:rsidRPr="00B97800" w:rsidRDefault="009D3299" w:rsidP="00723C4B">
                    <w:pPr>
                      <w:pStyle w:val="LAMARPaginanummering"/>
                    </w:pPr>
                    <w:r w:rsidRPr="00B97800">
                      <w:fldChar w:fldCharType="begin"/>
                    </w:r>
                    <w:r w:rsidRPr="00B97800">
                      <w:instrText xml:space="preserve"> PAGE </w:instrText>
                    </w:r>
                    <w:r w:rsidRPr="00B97800">
                      <w:fldChar w:fldCharType="separate"/>
                    </w:r>
                    <w:r w:rsidR="00C96171">
                      <w:rPr>
                        <w:noProof/>
                      </w:rPr>
                      <w:t>3</w:t>
                    </w:r>
                    <w:r w:rsidRPr="00B97800">
                      <w:fldChar w:fldCharType="end"/>
                    </w:r>
                    <w:r w:rsidRPr="00B97800">
                      <w:t xml:space="preserve"> / </w:t>
                    </w:r>
                    <w:r w:rsidR="005C1D69">
                      <w:fldChar w:fldCharType="begin"/>
                    </w:r>
                    <w:r w:rsidR="005C1D69">
                      <w:instrText xml:space="preserve"> NUMPAGES </w:instrText>
                    </w:r>
                    <w:r w:rsidR="005C1D69">
                      <w:fldChar w:fldCharType="separate"/>
                    </w:r>
                    <w:r w:rsidR="00C96171">
                      <w:rPr>
                        <w:noProof/>
                      </w:rPr>
                      <w:t>3</w:t>
                    </w:r>
                    <w:r w:rsidR="005C1D69">
                      <w:rPr>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2C4A1" w14:textId="747F9AED" w:rsidR="009D3299" w:rsidRDefault="009D3299" w:rsidP="008875FC">
    <w:pPr>
      <w:jc w:val="right"/>
    </w:pPr>
    <w:r>
      <w:rPr>
        <w:noProof/>
        <w:lang w:eastAsia="nl-NL"/>
      </w:rPr>
      <w:drawing>
        <wp:inline distT="0" distB="0" distL="0" distR="0" wp14:anchorId="5E67710E" wp14:editId="1F7337F9">
          <wp:extent cx="1362075" cy="1362075"/>
          <wp:effectExtent l="0" t="0" r="9525"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gemeen-PSO-Prestatieladder-Keurmerk-sociaal-ondernemen-social-return.jpg"/>
                  <pic:cNvPicPr/>
                </pic:nvPicPr>
                <pic:blipFill>
                  <a:blip r:embed="rId1">
                    <a:extLst>
                      <a:ext uri="{28A0092B-C50C-407E-A947-70E740481C1C}">
                        <a14:useLocalDpi xmlns:a14="http://schemas.microsoft.com/office/drawing/2010/main" val="0"/>
                      </a:ext>
                    </a:extLst>
                  </a:blip>
                  <a:stretch>
                    <a:fillRect/>
                  </a:stretch>
                </pic:blipFill>
                <pic:spPr>
                  <a:xfrm>
                    <a:off x="0" y="0"/>
                    <a:ext cx="1362272" cy="1362272"/>
                  </a:xfrm>
                  <a:prstGeom prst="rect">
                    <a:avLst/>
                  </a:prstGeom>
                </pic:spPr>
              </pic:pic>
            </a:graphicData>
          </a:graphic>
        </wp:inline>
      </w:drawing>
    </w:r>
    <w:r>
      <w:rPr>
        <w:noProof/>
        <w:lang w:eastAsia="nl-NL"/>
      </w:rPr>
      <mc:AlternateContent>
        <mc:Choice Requires="wps">
          <w:drawing>
            <wp:anchor distT="0" distB="0" distL="114300" distR="114300" simplePos="0" relativeHeight="251678720" behindDoc="0" locked="0" layoutInCell="1" allowOverlap="1" wp14:anchorId="3EB2DC89" wp14:editId="67F91694">
              <wp:simplePos x="0" y="0"/>
              <wp:positionH relativeFrom="page">
                <wp:posOffset>540385</wp:posOffset>
              </wp:positionH>
              <wp:positionV relativeFrom="page">
                <wp:posOffset>6661150</wp:posOffset>
              </wp:positionV>
              <wp:extent cx="1144800" cy="212400"/>
              <wp:effectExtent l="0" t="0" r="24130" b="14605"/>
              <wp:wrapNone/>
              <wp:docPr id="1" name="Tekstvak 1"/>
              <wp:cNvGraphicFramePr/>
              <a:graphic xmlns:a="http://schemas.openxmlformats.org/drawingml/2006/main">
                <a:graphicData uri="http://schemas.microsoft.com/office/word/2010/wordprocessingShape">
                  <wps:wsp>
                    <wps:cNvSpPr txBox="1"/>
                    <wps:spPr>
                      <a:xfrm>
                        <a:off x="0" y="0"/>
                        <a:ext cx="1144800" cy="21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3970F8" w14:textId="1B396EEC" w:rsidR="009D3299" w:rsidRPr="00B97800" w:rsidRDefault="009D3299" w:rsidP="00D9793F">
                          <w:pPr>
                            <w:pStyle w:val="LAMARPaginanummering"/>
                          </w:pPr>
                          <w:r w:rsidRPr="00B97800">
                            <w:fldChar w:fldCharType="begin"/>
                          </w:r>
                          <w:r w:rsidRPr="00B97800">
                            <w:instrText xml:space="preserve"> PAGE </w:instrText>
                          </w:r>
                          <w:r w:rsidRPr="00B97800">
                            <w:fldChar w:fldCharType="separate"/>
                          </w:r>
                          <w:r w:rsidR="00C96171">
                            <w:rPr>
                              <w:noProof/>
                            </w:rPr>
                            <w:t>1</w:t>
                          </w:r>
                          <w:r w:rsidRPr="00B97800">
                            <w:fldChar w:fldCharType="end"/>
                          </w:r>
                          <w:r w:rsidRPr="00B97800">
                            <w:t xml:space="preserve"> / </w:t>
                          </w:r>
                          <w:r w:rsidR="005C1D69">
                            <w:fldChar w:fldCharType="begin"/>
                          </w:r>
                          <w:r w:rsidR="005C1D69">
                            <w:instrText xml:space="preserve"> NUMPAGES </w:instrText>
                          </w:r>
                          <w:r w:rsidR="005C1D69">
                            <w:fldChar w:fldCharType="separate"/>
                          </w:r>
                          <w:r w:rsidR="00C96171">
                            <w:rPr>
                              <w:noProof/>
                            </w:rPr>
                            <w:t>3</w:t>
                          </w:r>
                          <w:r w:rsidR="005C1D69">
                            <w:rPr>
                              <w:noProof/>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B2DC89" id="_x0000_t202" coordsize="21600,21600" o:spt="202" path="m0,0l0,21600,21600,21600,21600,0xe">
              <v:stroke joinstyle="miter"/>
              <v:path gradientshapeok="t" o:connecttype="rect"/>
            </v:shapetype>
            <v:shape id="Tekstvak 1" o:spid="_x0000_s1028" type="#_x0000_t202" style="position:absolute;left:0;text-align:left;margin-left:42.55pt;margin-top:524.5pt;width:90.15pt;height:16.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" filled="f" stroked="f">
              <v:textbox style="mso-fit-shape-to-text:t" inset="0,1mm,0,0">
                <w:txbxContent>
                  <w:p w14:paraId="523970F8" w14:textId="1B396EEC" w:rsidR="009D3299" w:rsidRPr="00B97800" w:rsidRDefault="009D3299" w:rsidP="00D9793F">
                    <w:pPr>
                      <w:pStyle w:val="LAMARPaginanummering"/>
                    </w:pPr>
                    <w:r w:rsidRPr="00B97800">
                      <w:fldChar w:fldCharType="begin"/>
                    </w:r>
                    <w:r w:rsidRPr="00B97800">
                      <w:instrText xml:space="preserve"> PAGE </w:instrText>
                    </w:r>
                    <w:r w:rsidRPr="00B97800">
                      <w:fldChar w:fldCharType="separate"/>
                    </w:r>
                    <w:r w:rsidR="00C96171">
                      <w:rPr>
                        <w:noProof/>
                      </w:rPr>
                      <w:t>1</w:t>
                    </w:r>
                    <w:r w:rsidRPr="00B97800">
                      <w:fldChar w:fldCharType="end"/>
                    </w:r>
                    <w:r w:rsidRPr="00B97800">
                      <w:t xml:space="preserve"> / </w:t>
                    </w:r>
                    <w:r w:rsidR="005C1D69">
                      <w:fldChar w:fldCharType="begin"/>
                    </w:r>
                    <w:r w:rsidR="005C1D69">
                      <w:instrText xml:space="preserve"> NUMPAGES </w:instrText>
                    </w:r>
                    <w:r w:rsidR="005C1D69">
                      <w:fldChar w:fldCharType="separate"/>
                    </w:r>
                    <w:r w:rsidR="00C96171">
                      <w:rPr>
                        <w:noProof/>
                      </w:rPr>
                      <w:t>3</w:t>
                    </w:r>
                    <w:r w:rsidR="005C1D69">
                      <w:rPr>
                        <w:noProof/>
                      </w:rPr>
                      <w:fldChar w:fldCharType="end"/>
                    </w:r>
                  </w:p>
                </w:txbxContent>
              </v:textbox>
              <w10:wrap anchorx="page" anchory="page"/>
            </v:shape>
          </w:pict>
        </mc:Fallback>
      </mc:AlternateContent>
    </w:r>
    <w:r>
      <w:rPr>
        <w:noProof/>
        <w:lang w:eastAsia="nl-NL"/>
      </w:rPr>
      <w:drawing>
        <wp:anchor distT="0" distB="0" distL="114300" distR="114300" simplePos="0" relativeHeight="251670528" behindDoc="1" locked="0" layoutInCell="1" allowOverlap="1" wp14:anchorId="52DEC9DD" wp14:editId="47F30A50">
          <wp:simplePos x="0" y="0"/>
          <wp:positionH relativeFrom="page">
            <wp:posOffset>5941060</wp:posOffset>
          </wp:positionH>
          <wp:positionV relativeFrom="page">
            <wp:posOffset>360045</wp:posOffset>
          </wp:positionV>
          <wp:extent cx="1260000" cy="720000"/>
          <wp:effectExtent l="0" t="0" r="10160"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MAR_WORD TEMPLATE PLAATJES_STREEP DOCUMENT.png"/>
                  <pic:cNvPicPr/>
                </pic:nvPicPr>
                <pic:blipFill>
                  <a:blip r:embed="rId2">
                    <a:extLst>
                      <a:ext uri="{28A0092B-C50C-407E-A947-70E740481C1C}">
                        <a14:useLocalDpi xmlns:a14="http://schemas.microsoft.com/office/drawing/2010/main" val="0"/>
                      </a:ext>
                    </a:extLst>
                  </a:blip>
                  <a:stretch>
                    <a:fillRect/>
                  </a:stretch>
                </pic:blipFill>
                <pic:spPr>
                  <a:xfrm>
                    <a:off x="0" y="0"/>
                    <a:ext cx="1260000" cy="72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9504" behindDoc="1" locked="0" layoutInCell="1" allowOverlap="1" wp14:anchorId="51DF6F89" wp14:editId="03C6B7C2">
          <wp:simplePos x="0" y="0"/>
          <wp:positionH relativeFrom="page">
            <wp:posOffset>2412365</wp:posOffset>
          </wp:positionH>
          <wp:positionV relativeFrom="page">
            <wp:posOffset>360045</wp:posOffset>
          </wp:positionV>
          <wp:extent cx="720000" cy="3420000"/>
          <wp:effectExtent l="0" t="0" r="0" b="9525"/>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MAR_WORD TEMPLATE PLAATJES_STREEP ADRES.png"/>
                  <pic:cNvPicPr/>
                </pic:nvPicPr>
                <pic:blipFill>
                  <a:blip r:embed="rId3">
                    <a:extLst>
                      <a:ext uri="{28A0092B-C50C-407E-A947-70E740481C1C}">
                        <a14:useLocalDpi xmlns:a14="http://schemas.microsoft.com/office/drawing/2010/main" val="0"/>
                      </a:ext>
                    </a:extLst>
                  </a:blip>
                  <a:stretch>
                    <a:fillRect/>
                  </a:stretch>
                </pic:blipFill>
                <pic:spPr>
                  <a:xfrm>
                    <a:off x="0" y="0"/>
                    <a:ext cx="720000" cy="342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65408" behindDoc="0" locked="0" layoutInCell="1" allowOverlap="1" wp14:anchorId="798450E9" wp14:editId="6420E6C4">
              <wp:simplePos x="0" y="0"/>
              <wp:positionH relativeFrom="page">
                <wp:posOffset>4680585</wp:posOffset>
              </wp:positionH>
              <wp:positionV relativeFrom="page">
                <wp:posOffset>720090</wp:posOffset>
              </wp:positionV>
              <wp:extent cx="2159635" cy="253365"/>
              <wp:effectExtent l="0" t="0" r="24765" b="635"/>
              <wp:wrapNone/>
              <wp:docPr id="5" name="Tekstvak 5"/>
              <wp:cNvGraphicFramePr/>
              <a:graphic xmlns:a="http://schemas.openxmlformats.org/drawingml/2006/main">
                <a:graphicData uri="http://schemas.microsoft.com/office/word/2010/wordprocessingShape">
                  <wps:wsp>
                    <wps:cNvSpPr txBox="1"/>
                    <wps:spPr>
                      <a:xfrm>
                        <a:off x="0" y="0"/>
                        <a:ext cx="2159635" cy="253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825EE4" w14:textId="641BD26B" w:rsidR="009D3299" w:rsidRPr="00070F14" w:rsidRDefault="009D3299" w:rsidP="00723C4B">
                          <w:pPr>
                            <w:pStyle w:val="LAMARdocumenttype"/>
                          </w:pPr>
                        </w:p>
                      </w:txbxContent>
                    </wps:txbx>
                    <wps:bodyPr rot="0" spcFirstLastPara="0" vertOverflow="overflow" horzOverflow="overflow" vert="horz" wrap="square" lIns="0" tIns="3600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450E9" id="Tekstvak 5" o:spid="_x0000_s1029" type="#_x0000_t202" style="position:absolute;left:0;text-align:left;margin-left:368.55pt;margin-top:56.7pt;width:170.05pt;height:19.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" filled="f" stroked="f">
              <v:textbox style="mso-fit-shape-to-text:t" inset="0,1mm,0,0">
                <w:txbxContent>
                  <w:p w14:paraId="70825EE4" w14:textId="641BD26B" w:rsidR="009D3299" w:rsidRPr="00070F14" w:rsidRDefault="009D3299" w:rsidP="00723C4B">
                    <w:pPr>
                      <w:pStyle w:val="LAMARdocumenttype"/>
                    </w:pP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B4552"/>
    <w:multiLevelType w:val="hybridMultilevel"/>
    <w:tmpl w:val="4DC4C29A"/>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283626F"/>
    <w:multiLevelType w:val="hybridMultilevel"/>
    <w:tmpl w:val="23E20F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4505356"/>
    <w:multiLevelType w:val="hybridMultilevel"/>
    <w:tmpl w:val="9B48853A"/>
    <w:lvl w:ilvl="0" w:tplc="70DC16BA">
      <w:start w:val="1"/>
      <w:numFmt w:val="bullet"/>
      <w:lvlText w:val=""/>
      <w:lvlJc w:val="left"/>
      <w:pPr>
        <w:ind w:left="567" w:hanging="42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BD517E"/>
    <w:multiLevelType w:val="hybridMultilevel"/>
    <w:tmpl w:val="D60E569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2A676022"/>
    <w:multiLevelType w:val="hybridMultilevel"/>
    <w:tmpl w:val="A002F7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AAC5507"/>
    <w:multiLevelType w:val="hybridMultilevel"/>
    <w:tmpl w:val="4DA407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66756F0"/>
    <w:multiLevelType w:val="hybridMultilevel"/>
    <w:tmpl w:val="2744B48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37F72FAE"/>
    <w:multiLevelType w:val="hybridMultilevel"/>
    <w:tmpl w:val="E09C655C"/>
    <w:lvl w:ilvl="0" w:tplc="9F3436A2">
      <w:start w:val="1"/>
      <w:numFmt w:val="bullet"/>
      <w:lvlText w:val=""/>
      <w:lvlJc w:val="left"/>
      <w:pPr>
        <w:ind w:left="284" w:hanging="142"/>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8375349"/>
    <w:multiLevelType w:val="hybridMultilevel"/>
    <w:tmpl w:val="BFBADE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3D3D09A7"/>
    <w:multiLevelType w:val="hybridMultilevel"/>
    <w:tmpl w:val="573AD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41C7F62"/>
    <w:multiLevelType w:val="hybridMultilevel"/>
    <w:tmpl w:val="D81A20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5E093E3A"/>
    <w:multiLevelType w:val="hybridMultilevel"/>
    <w:tmpl w:val="2136661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63964B8E"/>
    <w:multiLevelType w:val="hybridMultilevel"/>
    <w:tmpl w:val="9C0C0B50"/>
    <w:lvl w:ilvl="0" w:tplc="FA702618">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3FE4D46"/>
    <w:multiLevelType w:val="hybridMultilevel"/>
    <w:tmpl w:val="7D8AAD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662866EA"/>
    <w:multiLevelType w:val="multilevel"/>
    <w:tmpl w:val="B4E2DB42"/>
    <w:lvl w:ilvl="0">
      <w:start w:val="1"/>
      <w:numFmt w:val="decimal"/>
      <w:pStyle w:val="LAMARStandaardtekstnummering"/>
      <w:lvlText w:val="%1"/>
      <w:lvlJc w:val="left"/>
      <w:pPr>
        <w:ind w:left="340" w:hanging="283"/>
      </w:pPr>
      <w:rPr>
        <w:rFonts w:ascii="Calibri" w:hAnsi="Calibri" w:hint="default"/>
        <w:b/>
        <w:bCs/>
        <w:i w:val="0"/>
        <w:iCs w:val="0"/>
        <w:sz w:val="16"/>
        <w:szCs w:val="16"/>
      </w:rPr>
    </w:lvl>
    <w:lvl w:ilvl="1">
      <w:start w:val="1"/>
      <w:numFmt w:val="decimal"/>
      <w:lvlText w:val="%1.%2"/>
      <w:lvlJc w:val="left"/>
      <w:pPr>
        <w:ind w:left="737" w:hanging="340"/>
      </w:pPr>
      <w:rPr>
        <w:rFonts w:ascii="Calibri" w:hAnsi="Calibri" w:hint="default"/>
        <w:b/>
        <w:i w:val="0"/>
        <w:sz w:val="16"/>
      </w:rPr>
    </w:lvl>
    <w:lvl w:ilvl="2">
      <w:start w:val="1"/>
      <w:numFmt w:val="decimal"/>
      <w:lvlText w:val="%1.%2.%3"/>
      <w:lvlJc w:val="left"/>
      <w:pPr>
        <w:ind w:left="1247" w:hanging="453"/>
      </w:pPr>
      <w:rPr>
        <w:rFonts w:ascii="Calibri" w:hAnsi="Calibri" w:hint="default"/>
        <w:b/>
        <w:i w:val="0"/>
        <w:sz w:val="16"/>
      </w:rPr>
    </w:lvl>
    <w:lvl w:ilvl="3">
      <w:start w:val="1"/>
      <w:numFmt w:val="decimal"/>
      <w:lvlText w:val="%1.%2.%3.%4"/>
      <w:lvlJc w:val="left"/>
      <w:pPr>
        <w:ind w:left="1871" w:hanging="567"/>
      </w:pPr>
      <w:rPr>
        <w:rFonts w:ascii="Calibri" w:hAnsi="Calibri" w:hint="default"/>
        <w:b/>
        <w:i w:val="0"/>
        <w:sz w:val="16"/>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15">
    <w:nsid w:val="671D194F"/>
    <w:multiLevelType w:val="hybridMultilevel"/>
    <w:tmpl w:val="F6F6E700"/>
    <w:lvl w:ilvl="0" w:tplc="7298C61A">
      <w:start w:val="1"/>
      <w:numFmt w:val="bullet"/>
      <w:pStyle w:val="LAMARStandaardtekstbullets"/>
      <w:lvlText w:val=""/>
      <w:lvlJc w:val="left"/>
      <w:pPr>
        <w:ind w:left="643" w:hanging="283"/>
      </w:pPr>
      <w:rPr>
        <w:rFonts w:ascii="Symbol" w:hAnsi="Symbol" w:hint="default"/>
      </w:rPr>
    </w:lvl>
    <w:lvl w:ilvl="1" w:tplc="04130003" w:tentative="1">
      <w:start w:val="1"/>
      <w:numFmt w:val="bullet"/>
      <w:lvlText w:val="o"/>
      <w:lvlJc w:val="left"/>
      <w:pPr>
        <w:ind w:left="1743" w:hanging="360"/>
      </w:pPr>
      <w:rPr>
        <w:rFonts w:ascii="Courier New" w:hAnsi="Courier New" w:cs="Courier New" w:hint="default"/>
      </w:rPr>
    </w:lvl>
    <w:lvl w:ilvl="2" w:tplc="04130005" w:tentative="1">
      <w:start w:val="1"/>
      <w:numFmt w:val="bullet"/>
      <w:lvlText w:val=""/>
      <w:lvlJc w:val="left"/>
      <w:pPr>
        <w:ind w:left="2463" w:hanging="360"/>
      </w:pPr>
      <w:rPr>
        <w:rFonts w:ascii="Wingdings" w:hAnsi="Wingdings" w:hint="default"/>
      </w:rPr>
    </w:lvl>
    <w:lvl w:ilvl="3" w:tplc="04130001" w:tentative="1">
      <w:start w:val="1"/>
      <w:numFmt w:val="bullet"/>
      <w:lvlText w:val=""/>
      <w:lvlJc w:val="left"/>
      <w:pPr>
        <w:ind w:left="3183" w:hanging="360"/>
      </w:pPr>
      <w:rPr>
        <w:rFonts w:ascii="Symbol" w:hAnsi="Symbol" w:hint="default"/>
      </w:rPr>
    </w:lvl>
    <w:lvl w:ilvl="4" w:tplc="04130003" w:tentative="1">
      <w:start w:val="1"/>
      <w:numFmt w:val="bullet"/>
      <w:lvlText w:val="o"/>
      <w:lvlJc w:val="left"/>
      <w:pPr>
        <w:ind w:left="3903" w:hanging="360"/>
      </w:pPr>
      <w:rPr>
        <w:rFonts w:ascii="Courier New" w:hAnsi="Courier New" w:cs="Courier New" w:hint="default"/>
      </w:rPr>
    </w:lvl>
    <w:lvl w:ilvl="5" w:tplc="04130005" w:tentative="1">
      <w:start w:val="1"/>
      <w:numFmt w:val="bullet"/>
      <w:lvlText w:val=""/>
      <w:lvlJc w:val="left"/>
      <w:pPr>
        <w:ind w:left="4623" w:hanging="360"/>
      </w:pPr>
      <w:rPr>
        <w:rFonts w:ascii="Wingdings" w:hAnsi="Wingdings" w:hint="default"/>
      </w:rPr>
    </w:lvl>
    <w:lvl w:ilvl="6" w:tplc="04130001" w:tentative="1">
      <w:start w:val="1"/>
      <w:numFmt w:val="bullet"/>
      <w:lvlText w:val=""/>
      <w:lvlJc w:val="left"/>
      <w:pPr>
        <w:ind w:left="5343" w:hanging="360"/>
      </w:pPr>
      <w:rPr>
        <w:rFonts w:ascii="Symbol" w:hAnsi="Symbol" w:hint="default"/>
      </w:rPr>
    </w:lvl>
    <w:lvl w:ilvl="7" w:tplc="04130003" w:tentative="1">
      <w:start w:val="1"/>
      <w:numFmt w:val="bullet"/>
      <w:lvlText w:val="o"/>
      <w:lvlJc w:val="left"/>
      <w:pPr>
        <w:ind w:left="6063" w:hanging="360"/>
      </w:pPr>
      <w:rPr>
        <w:rFonts w:ascii="Courier New" w:hAnsi="Courier New" w:cs="Courier New" w:hint="default"/>
      </w:rPr>
    </w:lvl>
    <w:lvl w:ilvl="8" w:tplc="04130005" w:tentative="1">
      <w:start w:val="1"/>
      <w:numFmt w:val="bullet"/>
      <w:lvlText w:val=""/>
      <w:lvlJc w:val="left"/>
      <w:pPr>
        <w:ind w:left="6783" w:hanging="360"/>
      </w:pPr>
      <w:rPr>
        <w:rFonts w:ascii="Wingdings" w:hAnsi="Wingdings" w:hint="default"/>
      </w:rPr>
    </w:lvl>
  </w:abstractNum>
  <w:abstractNum w:abstractNumId="16">
    <w:nsid w:val="687063CA"/>
    <w:multiLevelType w:val="hybridMultilevel"/>
    <w:tmpl w:val="2F183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6A021E67"/>
    <w:multiLevelType w:val="hybridMultilevel"/>
    <w:tmpl w:val="09C87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1C8582D"/>
    <w:multiLevelType w:val="hybridMultilevel"/>
    <w:tmpl w:val="FE964F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7"/>
  </w:num>
  <w:num w:numId="4">
    <w:abstractNumId w:val="12"/>
  </w:num>
  <w:num w:numId="5">
    <w:abstractNumId w:val="15"/>
  </w:num>
  <w:num w:numId="6">
    <w:abstractNumId w:val="14"/>
  </w:num>
  <w:num w:numId="7">
    <w:abstractNumId w:val="15"/>
  </w:num>
  <w:num w:numId="8">
    <w:abstractNumId w:val="14"/>
  </w:num>
  <w:num w:numId="9">
    <w:abstractNumId w:val="10"/>
  </w:num>
  <w:num w:numId="10">
    <w:abstractNumId w:val="9"/>
  </w:num>
  <w:num w:numId="11">
    <w:abstractNumId w:val="4"/>
  </w:num>
  <w:num w:numId="12">
    <w:abstractNumId w:val="0"/>
  </w:num>
  <w:num w:numId="13">
    <w:abstractNumId w:val="6"/>
  </w:num>
  <w:num w:numId="14">
    <w:abstractNumId w:val="11"/>
  </w:num>
  <w:num w:numId="15">
    <w:abstractNumId w:val="17"/>
  </w:num>
  <w:num w:numId="16">
    <w:abstractNumId w:val="13"/>
  </w:num>
  <w:num w:numId="17">
    <w:abstractNumId w:val="3"/>
  </w:num>
  <w:num w:numId="18">
    <w:abstractNumId w:val="8"/>
  </w:num>
  <w:num w:numId="19">
    <w:abstractNumId w:val="18"/>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FE5"/>
    <w:rsid w:val="000026E8"/>
    <w:rsid w:val="00007C64"/>
    <w:rsid w:val="00026C5E"/>
    <w:rsid w:val="00031D74"/>
    <w:rsid w:val="00043B46"/>
    <w:rsid w:val="00052733"/>
    <w:rsid w:val="00053C65"/>
    <w:rsid w:val="0005520A"/>
    <w:rsid w:val="00070EC7"/>
    <w:rsid w:val="00070F14"/>
    <w:rsid w:val="00087C45"/>
    <w:rsid w:val="00097164"/>
    <w:rsid w:val="000D110A"/>
    <w:rsid w:val="000D185D"/>
    <w:rsid w:val="000D25A2"/>
    <w:rsid w:val="00107578"/>
    <w:rsid w:val="00127B51"/>
    <w:rsid w:val="001311F0"/>
    <w:rsid w:val="0014007F"/>
    <w:rsid w:val="00170642"/>
    <w:rsid w:val="00195EE6"/>
    <w:rsid w:val="001A0697"/>
    <w:rsid w:val="001A1FA5"/>
    <w:rsid w:val="001A5F41"/>
    <w:rsid w:val="001A6241"/>
    <w:rsid w:val="001B413B"/>
    <w:rsid w:val="001B6F84"/>
    <w:rsid w:val="001D22F1"/>
    <w:rsid w:val="001D74DB"/>
    <w:rsid w:val="001F5A50"/>
    <w:rsid w:val="00213F3C"/>
    <w:rsid w:val="00215553"/>
    <w:rsid w:val="002269D9"/>
    <w:rsid w:val="0023503C"/>
    <w:rsid w:val="00241F5A"/>
    <w:rsid w:val="002450A4"/>
    <w:rsid w:val="002757BA"/>
    <w:rsid w:val="0027724B"/>
    <w:rsid w:val="002946C1"/>
    <w:rsid w:val="00295703"/>
    <w:rsid w:val="002A0CC9"/>
    <w:rsid w:val="002A7C6D"/>
    <w:rsid w:val="002C005E"/>
    <w:rsid w:val="002D777F"/>
    <w:rsid w:val="002E2CA5"/>
    <w:rsid w:val="002E4B42"/>
    <w:rsid w:val="002E5071"/>
    <w:rsid w:val="002E58A3"/>
    <w:rsid w:val="002E6F98"/>
    <w:rsid w:val="002F1CAB"/>
    <w:rsid w:val="00317D14"/>
    <w:rsid w:val="003644BF"/>
    <w:rsid w:val="0038683D"/>
    <w:rsid w:val="003876D8"/>
    <w:rsid w:val="003948E3"/>
    <w:rsid w:val="003A6090"/>
    <w:rsid w:val="003F22A9"/>
    <w:rsid w:val="00421FE5"/>
    <w:rsid w:val="00435236"/>
    <w:rsid w:val="00452727"/>
    <w:rsid w:val="00465A15"/>
    <w:rsid w:val="00477FCC"/>
    <w:rsid w:val="00483598"/>
    <w:rsid w:val="00496524"/>
    <w:rsid w:val="004A596C"/>
    <w:rsid w:val="004B4799"/>
    <w:rsid w:val="004C616D"/>
    <w:rsid w:val="004D0841"/>
    <w:rsid w:val="004D40BB"/>
    <w:rsid w:val="004D5675"/>
    <w:rsid w:val="005121EB"/>
    <w:rsid w:val="00516FD7"/>
    <w:rsid w:val="00544FE4"/>
    <w:rsid w:val="005544C4"/>
    <w:rsid w:val="00563D49"/>
    <w:rsid w:val="00565F7C"/>
    <w:rsid w:val="0057184C"/>
    <w:rsid w:val="00595464"/>
    <w:rsid w:val="005976BB"/>
    <w:rsid w:val="005B4C85"/>
    <w:rsid w:val="005C1D69"/>
    <w:rsid w:val="00600FE6"/>
    <w:rsid w:val="00601200"/>
    <w:rsid w:val="00604349"/>
    <w:rsid w:val="00604888"/>
    <w:rsid w:val="00604C91"/>
    <w:rsid w:val="006065E7"/>
    <w:rsid w:val="00633360"/>
    <w:rsid w:val="0063538C"/>
    <w:rsid w:val="00671BAA"/>
    <w:rsid w:val="006733A7"/>
    <w:rsid w:val="00691EDC"/>
    <w:rsid w:val="006E25CB"/>
    <w:rsid w:val="006F02CB"/>
    <w:rsid w:val="006F058A"/>
    <w:rsid w:val="006F6FD6"/>
    <w:rsid w:val="00704527"/>
    <w:rsid w:val="0072211B"/>
    <w:rsid w:val="00723C4B"/>
    <w:rsid w:val="00735191"/>
    <w:rsid w:val="00752FCF"/>
    <w:rsid w:val="0075491D"/>
    <w:rsid w:val="00757B02"/>
    <w:rsid w:val="00780D04"/>
    <w:rsid w:val="00782681"/>
    <w:rsid w:val="00787495"/>
    <w:rsid w:val="007B2432"/>
    <w:rsid w:val="007B5D2A"/>
    <w:rsid w:val="007E4C2A"/>
    <w:rsid w:val="0082095B"/>
    <w:rsid w:val="00833FFA"/>
    <w:rsid w:val="00846802"/>
    <w:rsid w:val="00885196"/>
    <w:rsid w:val="008875FC"/>
    <w:rsid w:val="008C5629"/>
    <w:rsid w:val="008C7977"/>
    <w:rsid w:val="008D11DE"/>
    <w:rsid w:val="008F4593"/>
    <w:rsid w:val="008F5F25"/>
    <w:rsid w:val="0090041B"/>
    <w:rsid w:val="009013BD"/>
    <w:rsid w:val="009113CC"/>
    <w:rsid w:val="009128BD"/>
    <w:rsid w:val="00923C7E"/>
    <w:rsid w:val="009373B9"/>
    <w:rsid w:val="00942AEB"/>
    <w:rsid w:val="0096249C"/>
    <w:rsid w:val="00990747"/>
    <w:rsid w:val="009A1D34"/>
    <w:rsid w:val="009A220F"/>
    <w:rsid w:val="009D3299"/>
    <w:rsid w:val="009D51A5"/>
    <w:rsid w:val="00A0534B"/>
    <w:rsid w:val="00A15557"/>
    <w:rsid w:val="00A347BF"/>
    <w:rsid w:val="00A53DFF"/>
    <w:rsid w:val="00A61E87"/>
    <w:rsid w:val="00A747D3"/>
    <w:rsid w:val="00A768BD"/>
    <w:rsid w:val="00A92965"/>
    <w:rsid w:val="00AB6D9F"/>
    <w:rsid w:val="00AE742E"/>
    <w:rsid w:val="00B06909"/>
    <w:rsid w:val="00B432B3"/>
    <w:rsid w:val="00B551EB"/>
    <w:rsid w:val="00B7239F"/>
    <w:rsid w:val="00B82F28"/>
    <w:rsid w:val="00B97800"/>
    <w:rsid w:val="00B97E8E"/>
    <w:rsid w:val="00BA2D87"/>
    <w:rsid w:val="00BA7CD9"/>
    <w:rsid w:val="00BB78D3"/>
    <w:rsid w:val="00BC1392"/>
    <w:rsid w:val="00BC32F5"/>
    <w:rsid w:val="00BE0BDA"/>
    <w:rsid w:val="00BE1BBE"/>
    <w:rsid w:val="00BF033C"/>
    <w:rsid w:val="00C04EDC"/>
    <w:rsid w:val="00C1509A"/>
    <w:rsid w:val="00C42307"/>
    <w:rsid w:val="00C64B07"/>
    <w:rsid w:val="00C75A9B"/>
    <w:rsid w:val="00C7762E"/>
    <w:rsid w:val="00C826A9"/>
    <w:rsid w:val="00C83BD3"/>
    <w:rsid w:val="00C939A5"/>
    <w:rsid w:val="00C96171"/>
    <w:rsid w:val="00CA0487"/>
    <w:rsid w:val="00CC452B"/>
    <w:rsid w:val="00CE18AA"/>
    <w:rsid w:val="00D155F8"/>
    <w:rsid w:val="00D3229E"/>
    <w:rsid w:val="00D37F57"/>
    <w:rsid w:val="00D45469"/>
    <w:rsid w:val="00D4761F"/>
    <w:rsid w:val="00D66BA8"/>
    <w:rsid w:val="00D9793F"/>
    <w:rsid w:val="00DA0D64"/>
    <w:rsid w:val="00DB2575"/>
    <w:rsid w:val="00DB5D53"/>
    <w:rsid w:val="00DC4D5B"/>
    <w:rsid w:val="00DF3FD3"/>
    <w:rsid w:val="00E14847"/>
    <w:rsid w:val="00E30107"/>
    <w:rsid w:val="00E3163E"/>
    <w:rsid w:val="00E4182C"/>
    <w:rsid w:val="00E73086"/>
    <w:rsid w:val="00E850A0"/>
    <w:rsid w:val="00E91A89"/>
    <w:rsid w:val="00E960A0"/>
    <w:rsid w:val="00E979E3"/>
    <w:rsid w:val="00EA3CC2"/>
    <w:rsid w:val="00EA7749"/>
    <w:rsid w:val="00EC377C"/>
    <w:rsid w:val="00EC7158"/>
    <w:rsid w:val="00ED7FF6"/>
    <w:rsid w:val="00EF0446"/>
    <w:rsid w:val="00EF1615"/>
    <w:rsid w:val="00EF5B5D"/>
    <w:rsid w:val="00F1457F"/>
    <w:rsid w:val="00F3510F"/>
    <w:rsid w:val="00F437CD"/>
    <w:rsid w:val="00F4567F"/>
    <w:rsid w:val="00F55B95"/>
    <w:rsid w:val="00F70D2C"/>
    <w:rsid w:val="00F721A7"/>
    <w:rsid w:val="00F81623"/>
    <w:rsid w:val="00F869B2"/>
    <w:rsid w:val="00F93466"/>
    <w:rsid w:val="00FB5DD9"/>
    <w:rsid w:val="00FD0D8A"/>
    <w:rsid w:val="00FE4066"/>
    <w:rsid w:val="00FF1B26"/>
    <w:rsid w:val="00FF5984"/>
    <w:rsid w:val="00FF66F0"/>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E98A5"/>
  <w15:docId w15:val="{72BC85D7-91EB-4104-9408-CF539B4D8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AMARHoofdkopgroot">
    <w:name w:val="LAMAR Hoofdkop groot"/>
    <w:next w:val="Standaard"/>
    <w:qFormat/>
    <w:rsid w:val="00107578"/>
    <w:pPr>
      <w:spacing w:line="560" w:lineRule="exact"/>
    </w:pPr>
    <w:rPr>
      <w:rFonts w:ascii="Calibri" w:hAnsi="Calibri"/>
      <w:sz w:val="52"/>
      <w:szCs w:val="52"/>
    </w:rPr>
  </w:style>
  <w:style w:type="paragraph" w:customStyle="1" w:styleId="LAMARPaginanummering">
    <w:name w:val="LAMAR Paginanummering"/>
    <w:qFormat/>
    <w:rsid w:val="00107578"/>
    <w:pPr>
      <w:spacing w:line="280" w:lineRule="exact"/>
    </w:pPr>
    <w:rPr>
      <w:rFonts w:ascii="Calibri" w:hAnsi="Calibri"/>
      <w:sz w:val="28"/>
      <w:szCs w:val="28"/>
    </w:rPr>
  </w:style>
  <w:style w:type="paragraph" w:customStyle="1" w:styleId="LAMARStandaardtekst">
    <w:name w:val="LAMAR Standaard tekst"/>
    <w:qFormat/>
    <w:rsid w:val="00107578"/>
    <w:pPr>
      <w:spacing w:line="280" w:lineRule="exact"/>
    </w:pPr>
    <w:rPr>
      <w:rFonts w:ascii="Calibri" w:hAnsi="Calibri"/>
      <w:sz w:val="20"/>
      <w:szCs w:val="20"/>
    </w:rPr>
  </w:style>
  <w:style w:type="paragraph" w:customStyle="1" w:styleId="LAMARStandaardtekstbullets">
    <w:name w:val="LAMAR Standaard tekst bullets"/>
    <w:basedOn w:val="LAMARStandaardtekst"/>
    <w:next w:val="LAMARStandaardtekst"/>
    <w:qFormat/>
    <w:rsid w:val="00107578"/>
    <w:pPr>
      <w:numPr>
        <w:numId w:val="7"/>
      </w:numPr>
    </w:pPr>
  </w:style>
  <w:style w:type="paragraph" w:customStyle="1" w:styleId="LAMARStandaardtekstnummering">
    <w:name w:val="LAMAR Standaard tekst nummering"/>
    <w:basedOn w:val="LAMARStandaardtekst"/>
    <w:next w:val="LAMARStandaardtekst"/>
    <w:qFormat/>
    <w:rsid w:val="00107578"/>
    <w:pPr>
      <w:numPr>
        <w:numId w:val="8"/>
      </w:numPr>
      <w:tabs>
        <w:tab w:val="num" w:pos="360"/>
      </w:tabs>
      <w:ind w:left="0" w:firstLine="0"/>
    </w:pPr>
  </w:style>
  <w:style w:type="paragraph" w:customStyle="1" w:styleId="LAMARTussenkop1">
    <w:name w:val="LAMAR Tussenkop 1"/>
    <w:next w:val="LAMARStandaardtekst"/>
    <w:qFormat/>
    <w:rsid w:val="00107578"/>
    <w:rPr>
      <w:rFonts w:ascii="Calibri" w:hAnsi="Calibri"/>
      <w:b/>
      <w:sz w:val="26"/>
      <w:szCs w:val="26"/>
    </w:rPr>
  </w:style>
  <w:style w:type="paragraph" w:customStyle="1" w:styleId="LAMARTussenkop2">
    <w:name w:val="LAMAR Tussenkop 2"/>
    <w:next w:val="LAMARStandaardtekst"/>
    <w:qFormat/>
    <w:rsid w:val="00107578"/>
    <w:rPr>
      <w:rFonts w:ascii="Calibri Light" w:hAnsi="Calibri Light"/>
      <w:sz w:val="26"/>
      <w:szCs w:val="26"/>
    </w:rPr>
  </w:style>
  <w:style w:type="paragraph" w:styleId="Koptekst">
    <w:name w:val="header"/>
    <w:basedOn w:val="Standaard"/>
    <w:link w:val="KoptekstTeken"/>
    <w:uiPriority w:val="99"/>
    <w:unhideWhenUsed/>
    <w:rsid w:val="00107578"/>
    <w:pPr>
      <w:tabs>
        <w:tab w:val="center" w:pos="4536"/>
        <w:tab w:val="right" w:pos="9072"/>
      </w:tabs>
    </w:pPr>
  </w:style>
  <w:style w:type="character" w:customStyle="1" w:styleId="KoptekstTeken">
    <w:name w:val="Koptekst Teken"/>
    <w:basedOn w:val="Standaardalinea-lettertype"/>
    <w:link w:val="Koptekst"/>
    <w:uiPriority w:val="99"/>
    <w:rsid w:val="00107578"/>
  </w:style>
  <w:style w:type="paragraph" w:styleId="Voettekst">
    <w:name w:val="footer"/>
    <w:basedOn w:val="Standaard"/>
    <w:link w:val="VoettekstTeken"/>
    <w:uiPriority w:val="99"/>
    <w:unhideWhenUsed/>
    <w:rsid w:val="00107578"/>
    <w:pPr>
      <w:tabs>
        <w:tab w:val="center" w:pos="4536"/>
        <w:tab w:val="right" w:pos="9072"/>
      </w:tabs>
    </w:pPr>
  </w:style>
  <w:style w:type="character" w:customStyle="1" w:styleId="VoettekstTeken">
    <w:name w:val="Voettekst Teken"/>
    <w:basedOn w:val="Standaardalinea-lettertype"/>
    <w:link w:val="Voettekst"/>
    <w:uiPriority w:val="99"/>
    <w:rsid w:val="00107578"/>
  </w:style>
  <w:style w:type="paragraph" w:customStyle="1" w:styleId="LAMARdocumenttype">
    <w:name w:val="LAMAR documenttype"/>
    <w:qFormat/>
    <w:rsid w:val="00070F14"/>
    <w:pPr>
      <w:jc w:val="right"/>
    </w:pPr>
    <w:rPr>
      <w:rFonts w:ascii="Calibri" w:hAnsi="Calibri"/>
      <w:b/>
      <w:sz w:val="28"/>
      <w:szCs w:val="28"/>
    </w:rPr>
  </w:style>
  <w:style w:type="character" w:styleId="Hyperlink">
    <w:name w:val="Hyperlink"/>
    <w:basedOn w:val="Standaardalinea-lettertype"/>
    <w:uiPriority w:val="99"/>
    <w:unhideWhenUsed/>
    <w:rsid w:val="00B82F28"/>
    <w:rPr>
      <w:color w:val="6C7ABB" w:themeColor="hyperlink"/>
      <w:u w:val="single"/>
    </w:rPr>
  </w:style>
  <w:style w:type="paragraph" w:styleId="Ballontekst">
    <w:name w:val="Balloon Text"/>
    <w:basedOn w:val="Standaard"/>
    <w:link w:val="BallontekstTeken"/>
    <w:uiPriority w:val="99"/>
    <w:semiHidden/>
    <w:unhideWhenUsed/>
    <w:rsid w:val="00A61E87"/>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A61E87"/>
    <w:rPr>
      <w:rFonts w:ascii="Segoe UI" w:hAnsi="Segoe UI" w:cs="Segoe UI"/>
      <w:sz w:val="18"/>
      <w:szCs w:val="18"/>
    </w:rPr>
  </w:style>
  <w:style w:type="paragraph" w:styleId="Normaalweb">
    <w:name w:val="Normal (Web)"/>
    <w:basedOn w:val="Standaard"/>
    <w:uiPriority w:val="99"/>
    <w:unhideWhenUsed/>
    <w:rsid w:val="00A768BD"/>
    <w:pPr>
      <w:spacing w:before="100" w:beforeAutospacing="1" w:after="100" w:afterAutospacing="1"/>
    </w:pPr>
    <w:rPr>
      <w:rFonts w:ascii="Times New Roman" w:eastAsia="Times New Roman" w:hAnsi="Times New Roman" w:cs="Times New Roman"/>
      <w:lang w:eastAsia="nl-NL"/>
    </w:rPr>
  </w:style>
  <w:style w:type="paragraph" w:styleId="Geenafstand">
    <w:name w:val="No Spacing"/>
    <w:uiPriority w:val="1"/>
    <w:qFormat/>
    <w:rsid w:val="00A768BD"/>
    <w:rPr>
      <w:sz w:val="22"/>
      <w:szCs w:val="22"/>
    </w:rPr>
  </w:style>
  <w:style w:type="character" w:styleId="Verwijzingopmerking">
    <w:name w:val="annotation reference"/>
    <w:basedOn w:val="Standaardalinea-lettertype"/>
    <w:uiPriority w:val="99"/>
    <w:semiHidden/>
    <w:unhideWhenUsed/>
    <w:rsid w:val="007B2432"/>
    <w:rPr>
      <w:sz w:val="16"/>
      <w:szCs w:val="16"/>
    </w:rPr>
  </w:style>
  <w:style w:type="paragraph" w:styleId="Tekstopmerking">
    <w:name w:val="annotation text"/>
    <w:basedOn w:val="Standaard"/>
    <w:link w:val="TekstopmerkingTeken"/>
    <w:uiPriority w:val="99"/>
    <w:semiHidden/>
    <w:unhideWhenUsed/>
    <w:rsid w:val="007B2432"/>
    <w:rPr>
      <w:sz w:val="20"/>
      <w:szCs w:val="20"/>
    </w:rPr>
  </w:style>
  <w:style w:type="character" w:customStyle="1" w:styleId="TekstopmerkingTeken">
    <w:name w:val="Tekst opmerking Teken"/>
    <w:basedOn w:val="Standaardalinea-lettertype"/>
    <w:link w:val="Tekstopmerking"/>
    <w:uiPriority w:val="99"/>
    <w:semiHidden/>
    <w:rsid w:val="007B2432"/>
    <w:rPr>
      <w:sz w:val="20"/>
      <w:szCs w:val="20"/>
    </w:rPr>
  </w:style>
  <w:style w:type="paragraph" w:styleId="Onderwerpvanopmerking">
    <w:name w:val="annotation subject"/>
    <w:basedOn w:val="Tekstopmerking"/>
    <w:next w:val="Tekstopmerking"/>
    <w:link w:val="OnderwerpvanopmerkingTeken"/>
    <w:uiPriority w:val="99"/>
    <w:semiHidden/>
    <w:unhideWhenUsed/>
    <w:rsid w:val="007B2432"/>
    <w:rPr>
      <w:b/>
      <w:bCs/>
    </w:rPr>
  </w:style>
  <w:style w:type="character" w:customStyle="1" w:styleId="OnderwerpvanopmerkingTeken">
    <w:name w:val="Onderwerp van opmerking Teken"/>
    <w:basedOn w:val="TekstopmerkingTeken"/>
    <w:link w:val="Onderwerpvanopmerking"/>
    <w:uiPriority w:val="99"/>
    <w:semiHidden/>
    <w:rsid w:val="007B2432"/>
    <w:rPr>
      <w:b/>
      <w:bCs/>
      <w:sz w:val="20"/>
      <w:szCs w:val="20"/>
    </w:rPr>
  </w:style>
  <w:style w:type="paragraph" w:styleId="Revisie">
    <w:name w:val="Revision"/>
    <w:hidden/>
    <w:uiPriority w:val="99"/>
    <w:semiHidden/>
    <w:rsid w:val="007B2432"/>
  </w:style>
  <w:style w:type="paragraph" w:customStyle="1" w:styleId="m-7066820586404840356msolistparagraph">
    <w:name w:val="m_-7066820586404840356msolistparagraph"/>
    <w:basedOn w:val="Standaard"/>
    <w:rsid w:val="006733A7"/>
    <w:pPr>
      <w:spacing w:before="100" w:beforeAutospacing="1" w:after="100" w:afterAutospacing="1"/>
    </w:pPr>
    <w:rPr>
      <w:rFonts w:ascii="Times New Roman" w:hAnsi="Times New Roman" w:cs="Times New Roman"/>
      <w:lang w:eastAsia="nl-NL"/>
    </w:rPr>
  </w:style>
  <w:style w:type="paragraph" w:styleId="Plattetekst">
    <w:name w:val="Body Text"/>
    <w:basedOn w:val="Standaard"/>
    <w:link w:val="PlattetekstTeken"/>
    <w:uiPriority w:val="1"/>
    <w:qFormat/>
    <w:rsid w:val="00704527"/>
    <w:pPr>
      <w:widowControl w:val="0"/>
      <w:autoSpaceDE w:val="0"/>
      <w:autoSpaceDN w:val="0"/>
    </w:pPr>
    <w:rPr>
      <w:rFonts w:ascii="Trebuchet MS" w:eastAsia="Trebuchet MS" w:hAnsi="Trebuchet MS" w:cs="Trebuchet MS"/>
      <w:sz w:val="20"/>
      <w:szCs w:val="20"/>
      <w:lang w:val="en-US"/>
    </w:rPr>
  </w:style>
  <w:style w:type="character" w:customStyle="1" w:styleId="PlattetekstTeken">
    <w:name w:val="Platte tekst Teken"/>
    <w:basedOn w:val="Standaardalinea-lettertype"/>
    <w:link w:val="Plattetekst"/>
    <w:uiPriority w:val="1"/>
    <w:rsid w:val="00704527"/>
    <w:rPr>
      <w:rFonts w:ascii="Trebuchet MS" w:eastAsia="Trebuchet MS" w:hAnsi="Trebuchet MS" w:cs="Trebuchet MS"/>
      <w:sz w:val="20"/>
      <w:szCs w:val="20"/>
      <w:lang w:val="en-US"/>
    </w:rPr>
  </w:style>
  <w:style w:type="paragraph" w:customStyle="1" w:styleId="Default">
    <w:name w:val="Default"/>
    <w:rsid w:val="008D11DE"/>
    <w:pPr>
      <w:autoSpaceDE w:val="0"/>
      <w:autoSpaceDN w:val="0"/>
      <w:adjustRightInd w:val="0"/>
    </w:pPr>
    <w:rPr>
      <w:rFonts w:ascii="Arial" w:eastAsia="Times New Roman" w:hAnsi="Arial" w:cs="Arial"/>
      <w:color w:val="000000"/>
      <w:lang w:eastAsia="nl-NL"/>
    </w:rPr>
  </w:style>
  <w:style w:type="paragraph" w:styleId="Lijstalinea">
    <w:name w:val="List Paragraph"/>
    <w:basedOn w:val="Standaard"/>
    <w:uiPriority w:val="34"/>
    <w:qFormat/>
    <w:rsid w:val="00435236"/>
    <w:pPr>
      <w:ind w:left="720"/>
      <w:contextualSpacing/>
    </w:pPr>
  </w:style>
  <w:style w:type="character" w:customStyle="1" w:styleId="Vermelding1">
    <w:name w:val="Vermelding1"/>
    <w:basedOn w:val="Standaardalinea-lettertype"/>
    <w:uiPriority w:val="99"/>
    <w:rsid w:val="00544FE4"/>
    <w:rPr>
      <w:color w:val="2B579A"/>
      <w:shd w:val="clear" w:color="auto" w:fill="E6E6E6"/>
    </w:rPr>
  </w:style>
  <w:style w:type="character" w:customStyle="1" w:styleId="UnresolvedMention">
    <w:name w:val="Unresolved Mention"/>
    <w:basedOn w:val="Standaardalinea-lettertype"/>
    <w:uiPriority w:val="99"/>
    <w:semiHidden/>
    <w:unhideWhenUsed/>
    <w:rsid w:val="003868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4071">
      <w:bodyDiv w:val="1"/>
      <w:marLeft w:val="0"/>
      <w:marRight w:val="0"/>
      <w:marTop w:val="0"/>
      <w:marBottom w:val="0"/>
      <w:divBdr>
        <w:top w:val="none" w:sz="0" w:space="0" w:color="auto"/>
        <w:left w:val="none" w:sz="0" w:space="0" w:color="auto"/>
        <w:bottom w:val="none" w:sz="0" w:space="0" w:color="auto"/>
        <w:right w:val="none" w:sz="0" w:space="0" w:color="auto"/>
      </w:divBdr>
    </w:div>
    <w:div w:id="149517308">
      <w:bodyDiv w:val="1"/>
      <w:marLeft w:val="0"/>
      <w:marRight w:val="0"/>
      <w:marTop w:val="0"/>
      <w:marBottom w:val="0"/>
      <w:divBdr>
        <w:top w:val="none" w:sz="0" w:space="0" w:color="auto"/>
        <w:left w:val="none" w:sz="0" w:space="0" w:color="auto"/>
        <w:bottom w:val="none" w:sz="0" w:space="0" w:color="auto"/>
        <w:right w:val="none" w:sz="0" w:space="0" w:color="auto"/>
      </w:divBdr>
    </w:div>
    <w:div w:id="164252097">
      <w:bodyDiv w:val="1"/>
      <w:marLeft w:val="0"/>
      <w:marRight w:val="0"/>
      <w:marTop w:val="0"/>
      <w:marBottom w:val="0"/>
      <w:divBdr>
        <w:top w:val="none" w:sz="0" w:space="0" w:color="auto"/>
        <w:left w:val="none" w:sz="0" w:space="0" w:color="auto"/>
        <w:bottom w:val="none" w:sz="0" w:space="0" w:color="auto"/>
        <w:right w:val="none" w:sz="0" w:space="0" w:color="auto"/>
      </w:divBdr>
    </w:div>
    <w:div w:id="983387020">
      <w:bodyDiv w:val="1"/>
      <w:marLeft w:val="0"/>
      <w:marRight w:val="0"/>
      <w:marTop w:val="0"/>
      <w:marBottom w:val="0"/>
      <w:divBdr>
        <w:top w:val="none" w:sz="0" w:space="0" w:color="auto"/>
        <w:left w:val="none" w:sz="0" w:space="0" w:color="auto"/>
        <w:bottom w:val="none" w:sz="0" w:space="0" w:color="auto"/>
        <w:right w:val="none" w:sz="0" w:space="0" w:color="auto"/>
      </w:divBdr>
    </w:div>
    <w:div w:id="1408267477">
      <w:bodyDiv w:val="1"/>
      <w:marLeft w:val="0"/>
      <w:marRight w:val="0"/>
      <w:marTop w:val="0"/>
      <w:marBottom w:val="0"/>
      <w:divBdr>
        <w:top w:val="none" w:sz="0" w:space="0" w:color="auto"/>
        <w:left w:val="none" w:sz="0" w:space="0" w:color="auto"/>
        <w:bottom w:val="none" w:sz="0" w:space="0" w:color="auto"/>
        <w:right w:val="none" w:sz="0" w:space="0" w:color="auto"/>
      </w:divBdr>
    </w:div>
    <w:div w:id="1464277200">
      <w:bodyDiv w:val="1"/>
      <w:marLeft w:val="0"/>
      <w:marRight w:val="0"/>
      <w:marTop w:val="0"/>
      <w:marBottom w:val="0"/>
      <w:divBdr>
        <w:top w:val="none" w:sz="0" w:space="0" w:color="auto"/>
        <w:left w:val="none" w:sz="0" w:space="0" w:color="auto"/>
        <w:bottom w:val="none" w:sz="0" w:space="0" w:color="auto"/>
        <w:right w:val="none" w:sz="0" w:space="0" w:color="auto"/>
      </w:divBdr>
    </w:div>
    <w:div w:id="15723469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so-nederland.nl" TargetMode="External"/><Relationship Id="rId12" Type="http://schemas.openxmlformats.org/officeDocument/2006/relationships/hyperlink" Target="http://www.pso-nederland.nl"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3.png"/><Relationship Id="rId3"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mar\Desktop\Templates\LAMAR_WORD%20TEMPLATE%20kopij.dotx" TargetMode="External"/></Relationships>
</file>

<file path=word/theme/theme1.xml><?xml version="1.0" encoding="utf-8"?>
<a:theme xmlns:a="http://schemas.openxmlformats.org/drawingml/2006/main" name="LAMAR">
  <a:themeElements>
    <a:clrScheme name="LAMAR">
      <a:dk1>
        <a:srgbClr val="000000"/>
      </a:dk1>
      <a:lt1>
        <a:srgbClr val="FFFFFF"/>
      </a:lt1>
      <a:dk2>
        <a:srgbClr val="B3C0A0"/>
      </a:dk2>
      <a:lt2>
        <a:srgbClr val="CAD4BB"/>
      </a:lt2>
      <a:accent1>
        <a:srgbClr val="D396C3"/>
      </a:accent1>
      <a:accent2>
        <a:srgbClr val="83D0F5"/>
      </a:accent2>
      <a:accent3>
        <a:srgbClr val="BA84AC"/>
      </a:accent3>
      <a:accent4>
        <a:srgbClr val="74BBDB"/>
      </a:accent4>
      <a:accent5>
        <a:srgbClr val="A77D8F"/>
      </a:accent5>
      <a:accent6>
        <a:srgbClr val="68ADB4"/>
      </a:accent6>
      <a:hlink>
        <a:srgbClr val="6C7ABB"/>
      </a:hlink>
      <a:folHlink>
        <a:srgbClr val="5D6AA1"/>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LAMAR" id="{90128464-E57C-CD41-A85C-0BB85A466B90}" vid="{BA39A54E-4355-A34A-A329-8560BDE441D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7B62EE35970E4989662E7F06CC1A5E" ma:contentTypeVersion="0" ma:contentTypeDescription="Een nieuw document maken." ma:contentTypeScope="" ma:versionID="fa549b18cb7e4e7cc21f40173c0382e5">
  <xsd:schema xmlns:xsd="http://www.w3.org/2001/XMLSchema" xmlns:xs="http://www.w3.org/2001/XMLSchema" xmlns:p="http://schemas.microsoft.com/office/2006/metadata/properties" targetNamespace="http://schemas.microsoft.com/office/2006/metadata/properties" ma:root="true" ma:fieldsID="1b10c9f0b038841e31f927b16ccaa7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22B39-B419-4F3F-B578-32A835619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9F4993A-0065-42CC-B662-D305622B868F}">
  <ds:schemaRefs>
    <ds:schemaRef ds:uri="http://schemas.microsoft.com/sharepoint/v3/contenttype/forms"/>
  </ds:schemaRefs>
</ds:datastoreItem>
</file>

<file path=customXml/itemProps3.xml><?xml version="1.0" encoding="utf-8"?>
<ds:datastoreItem xmlns:ds="http://schemas.openxmlformats.org/officeDocument/2006/customXml" ds:itemID="{D7AB909C-6737-4E89-9A25-9BD71092992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76E4DF-BA60-C241-BA5A-F34072BC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C:\Users\Lamar\Desktop\Templates\LAMAR_WORD TEMPLATE kopij.dotx</Template>
  <TotalTime>10</TotalTime>
  <Pages>3</Pages>
  <Words>882</Words>
  <Characters>4852</Characters>
  <Application>Microsoft Macintosh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MLCAS</Company>
  <LinksUpToDate>false</LinksUpToDate>
  <CharactersWithSpaces>5723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Lamar</dc:creator>
  <cp:lastModifiedBy>Vincent Leenders</cp:lastModifiedBy>
  <cp:revision>10</cp:revision>
  <cp:lastPrinted>2017-07-24T08:22:00Z</cp:lastPrinted>
  <dcterms:created xsi:type="dcterms:W3CDTF">2017-07-21T15:39:00Z</dcterms:created>
  <dcterms:modified xsi:type="dcterms:W3CDTF">2017-07-24T08:22:00Z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0x010100AC7B62EE35970E4989662E7F06CC1A5E</vt:lpwstr>
  </property>
</Properties>
</file>